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C4" w:rsidRPr="004D6E33" w:rsidRDefault="004552C4" w:rsidP="00F05810">
      <w:pPr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 xml:space="preserve">Załącznik Nr 1 </w:t>
      </w:r>
    </w:p>
    <w:p w:rsidR="004552C4" w:rsidRPr="004D6E33" w:rsidRDefault="004552C4" w:rsidP="006B1268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do Oferty</w:t>
      </w:r>
    </w:p>
    <w:p w:rsidR="004552C4" w:rsidRPr="00672EFD" w:rsidRDefault="004552C4" w:rsidP="006B1268">
      <w:pPr>
        <w:spacing w:after="0"/>
        <w:ind w:left="4248" w:firstLine="708"/>
        <w:jc w:val="right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na „Udzielenie i obsługa długoterminowego kredytu”</w:t>
      </w:r>
    </w:p>
    <w:p w:rsidR="004552C4" w:rsidRDefault="004552C4" w:rsidP="006B126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0"/>
          <w:szCs w:val="20"/>
        </w:rPr>
      </w:pPr>
    </w:p>
    <w:p w:rsidR="004552C4" w:rsidRPr="00672EFD" w:rsidRDefault="004552C4" w:rsidP="0039506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30"/>
          <w:szCs w:val="30"/>
        </w:rPr>
      </w:pPr>
      <w:r w:rsidRPr="00672EF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/</w:t>
      </w:r>
      <w:r w:rsidRPr="00672EFD">
        <w:rPr>
          <w:rFonts w:ascii="Times New Roman" w:hAnsi="Times New Roman"/>
          <w:i/>
          <w:iCs/>
          <w:sz w:val="20"/>
          <w:szCs w:val="20"/>
        </w:rPr>
        <w:t>miejscowość i data/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</w:rPr>
      </w:pPr>
      <w:r w:rsidRPr="00672EFD">
        <w:rPr>
          <w:rFonts w:ascii="Times New Roman" w:hAnsi="Times New Roman"/>
          <w:i/>
          <w:iCs/>
          <w:sz w:val="24"/>
          <w:szCs w:val="24"/>
        </w:rPr>
        <w:t>Formularz oferty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noProof/>
        </w:rPr>
        <w:pict>
          <v:rect id="_x0000_s1026" style="position:absolute;left:0;text-align:left;margin-left:18pt;margin-top:13.15pt;width:99pt;height:18pt;z-index:251657216">
            <v:textbox>
              <w:txbxContent>
                <w:p w:rsidR="004552C4" w:rsidRPr="00A845C5" w:rsidRDefault="004552C4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  <w:r w:rsidRPr="00672EFD">
        <w:rPr>
          <w:rFonts w:ascii="Times New Roman" w:hAnsi="Times New Roman"/>
        </w:rPr>
        <w:t xml:space="preserve"> </w:t>
      </w:r>
    </w:p>
    <w:p w:rsidR="004552C4" w:rsidRPr="00672EFD" w:rsidRDefault="004552C4" w:rsidP="006B126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i/>
          <w:iCs/>
        </w:rPr>
        <w:t xml:space="preserve">/Nazwa i adres oferenta/ </w:t>
      </w:r>
    </w:p>
    <w:p w:rsidR="004552C4" w:rsidRPr="00F51FED" w:rsidRDefault="004552C4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1FED">
        <w:rPr>
          <w:rFonts w:ascii="Times New Roman" w:hAnsi="Times New Roman"/>
          <w:sz w:val="20"/>
          <w:szCs w:val="20"/>
        </w:rPr>
        <w:t>………………………………………..                                                                             ...............................................................</w:t>
      </w:r>
    </w:p>
    <w:p w:rsidR="004552C4" w:rsidRPr="00F51FED" w:rsidRDefault="004552C4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1FED">
        <w:rPr>
          <w:rFonts w:ascii="Times New Roman" w:hAnsi="Times New Roman"/>
          <w:sz w:val="20"/>
          <w:szCs w:val="20"/>
        </w:rPr>
        <w:t>REGON: ……………………….</w:t>
      </w:r>
    </w:p>
    <w:p w:rsidR="004552C4" w:rsidRPr="00672EFD" w:rsidRDefault="004552C4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  <w:lang w:val="de-DE"/>
        </w:rPr>
      </w:pPr>
      <w:r w:rsidRPr="00672EFD">
        <w:rPr>
          <w:rFonts w:ascii="Times New Roman" w:hAnsi="Times New Roman"/>
          <w:sz w:val="20"/>
          <w:szCs w:val="20"/>
          <w:lang w:val="de-DE"/>
        </w:rPr>
        <w:t>Tel./fax. ………………………..</w:t>
      </w:r>
    </w:p>
    <w:p w:rsidR="004552C4" w:rsidRDefault="004552C4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  <w:lang w:val="de-DE"/>
        </w:rPr>
      </w:pPr>
      <w:r w:rsidRPr="00672EFD">
        <w:rPr>
          <w:rFonts w:ascii="Times New Roman" w:hAnsi="Times New Roman"/>
          <w:sz w:val="20"/>
          <w:szCs w:val="20"/>
          <w:lang w:val="de-DE"/>
        </w:rPr>
        <w:t>Adres e:mail: …………………..</w:t>
      </w:r>
    </w:p>
    <w:p w:rsidR="004552C4" w:rsidRPr="00F51FED" w:rsidRDefault="004552C4" w:rsidP="003950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  <w:u w:val="single"/>
        </w:rPr>
      </w:pPr>
      <w:r w:rsidRPr="00F51FED">
        <w:rPr>
          <w:rFonts w:ascii="Times New Roman" w:hAnsi="Times New Roman"/>
          <w:b/>
          <w:bCs/>
          <w:sz w:val="30"/>
          <w:szCs w:val="30"/>
          <w:u w:val="single"/>
        </w:rPr>
        <w:t>OFERTA</w:t>
      </w:r>
    </w:p>
    <w:p w:rsidR="004552C4" w:rsidRPr="00F51FED" w:rsidRDefault="004552C4" w:rsidP="003950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30"/>
          <w:szCs w:val="30"/>
        </w:rPr>
      </w:pPr>
    </w:p>
    <w:p w:rsidR="004552C4" w:rsidRPr="00F51FED" w:rsidRDefault="004552C4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  <w:t>Do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  <w:t>.....................................</w:t>
      </w:r>
      <w:r w:rsidRPr="00672EFD">
        <w:rPr>
          <w:rFonts w:ascii="Times New Roman" w:hAnsi="Times New Roman"/>
        </w:rPr>
        <w:t>.......................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</w:t>
      </w:r>
      <w:r>
        <w:rPr>
          <w:rFonts w:ascii="Times New Roman" w:hAnsi="Times New Roman"/>
        </w:rPr>
        <w:tab/>
        <w:t>….</w:t>
      </w:r>
      <w:r w:rsidRPr="00672EFD">
        <w:rPr>
          <w:rFonts w:ascii="Times New Roman" w:hAnsi="Times New Roman"/>
        </w:rPr>
        <w:t>..................................................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>..........</w:t>
      </w:r>
      <w:r w:rsidRPr="00672EFD">
        <w:rPr>
          <w:rFonts w:ascii="Times New Roman" w:hAnsi="Times New Roman"/>
        </w:rPr>
        <w:t>..................................................</w:t>
      </w: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18"/>
          <w:szCs w:val="18"/>
        </w:rPr>
      </w:pPr>
    </w:p>
    <w:p w:rsidR="004552C4" w:rsidRPr="00672EFD" w:rsidRDefault="004552C4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</w:p>
    <w:p w:rsidR="004552C4" w:rsidRPr="00CE3E92" w:rsidRDefault="004552C4" w:rsidP="00CE3E92">
      <w:pPr>
        <w:spacing w:after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>Odpowiadając na zaproszenie do wzięcia udziału w postępowaniu prowadzonym w trybie przetargu nieograniczonego na</w:t>
      </w:r>
      <w:r>
        <w:rPr>
          <w:rFonts w:ascii="Times New Roman" w:hAnsi="Times New Roman"/>
          <w:b/>
          <w:sz w:val="30"/>
          <w:szCs w:val="30"/>
        </w:rPr>
        <w:t xml:space="preserve"> </w:t>
      </w:r>
      <w:r w:rsidRPr="00CE3E92">
        <w:rPr>
          <w:rFonts w:ascii="Times New Roman" w:hAnsi="Times New Roman"/>
          <w:b/>
        </w:rPr>
        <w:t>Udzielenie i obsługa długoterminowego kredytu w kwocie 6 153 560,72 zł.   z przeznaczeniem na finansowanie planowanego deficytu budżetu gminy w 2010r</w:t>
      </w:r>
      <w:r w:rsidRPr="00CE3E92">
        <w:rPr>
          <w:rFonts w:ascii="Times New Roman" w:hAnsi="Times New Roman"/>
        </w:rPr>
        <w:t>.</w:t>
      </w:r>
    </w:p>
    <w:p w:rsidR="004552C4" w:rsidRPr="00672EFD" w:rsidRDefault="004552C4" w:rsidP="00CE3E92">
      <w:pPr>
        <w:widowControl w:val="0"/>
        <w:tabs>
          <w:tab w:val="right" w:leader="dot" w:pos="97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 xml:space="preserve">zgodnie z wymaganiami określonymi w SIWZ , opublikowane w portalu internetowym Urzędu Zamówień Publicznych  </w:t>
      </w:r>
    </w:p>
    <w:p w:rsidR="004552C4" w:rsidRPr="00672EFD" w:rsidRDefault="004552C4" w:rsidP="0039506C">
      <w:pPr>
        <w:numPr>
          <w:ilvl w:val="0"/>
          <w:numId w:val="26"/>
        </w:numPr>
        <w:tabs>
          <w:tab w:val="clear" w:pos="720"/>
          <w:tab w:val="num" w:pos="426"/>
        </w:tabs>
        <w:spacing w:after="0"/>
        <w:ind w:left="0" w:firstLine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Oferujemy wykonanie zamówienia zgodnie z wymogami specyfikacji za cenę ofertową brutto w kwocie ………… zł, słownie ………………………………………</w:t>
      </w: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……………………………………… zł i zobowiązujemy się do podpisania umowy kredytowej  na następujących warunkach cenowych (które będą zapisane w umowie kredytowej):</w:t>
      </w:r>
    </w:p>
    <w:p w:rsidR="004552C4" w:rsidRPr="00672EFD" w:rsidRDefault="004552C4" w:rsidP="0039506C">
      <w:pPr>
        <w:tabs>
          <w:tab w:val="num" w:pos="0"/>
        </w:tabs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-  prowizja (w ujęciu procentowym) od udzielenia kredytu – w wysokości    ……… % kwoty kredytu,</w:t>
      </w:r>
    </w:p>
    <w:p w:rsidR="004552C4" w:rsidRPr="00672EFD" w:rsidRDefault="004552C4" w:rsidP="0039506C">
      <w:pPr>
        <w:tabs>
          <w:tab w:val="num" w:pos="0"/>
        </w:tabs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-  stała w trakcie umowy marża banku (w ujęciu procentowym) sumowana (w przypadku marży ujemnej należy wpisać znak „-” przed cyfrą) ze stawką WIBOR 1M będąca podstawą do ustalenia oprocentowania kredytu – w wysokości: …………%</w:t>
      </w:r>
    </w:p>
    <w:p w:rsidR="004552C4" w:rsidRPr="00672EFD" w:rsidRDefault="004552C4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2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zapoznaliśmy się ze specyfikacją istotnych warunków zamówienia (w tym z warunkami umownymi) i nie wnosimy do niej zastrzeżeń oraz przyjmujemy warunki w niej zawarte;</w:t>
      </w:r>
    </w:p>
    <w:p w:rsidR="004552C4" w:rsidRDefault="004552C4" w:rsidP="0039506C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3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spełniamy warunki udziału w postępowaniu określone w art. 22 ust 1 i art.24 ust.1 i 2 ustawy z dnia  29 stycznia 2004 r. - Prawo zamówień publicznych (t.j.</w:t>
      </w:r>
      <w:r>
        <w:rPr>
          <w:rFonts w:ascii="Times New Roman" w:hAnsi="Times New Roman"/>
        </w:rPr>
        <w:t xml:space="preserve"> </w:t>
      </w:r>
      <w:r w:rsidRPr="00672EFD">
        <w:rPr>
          <w:rFonts w:ascii="Times New Roman" w:hAnsi="Times New Roman"/>
        </w:rPr>
        <w:t>Dz. U. z 2007 r. Nr 2</w:t>
      </w:r>
      <w:r>
        <w:rPr>
          <w:rFonts w:ascii="Times New Roman" w:hAnsi="Times New Roman"/>
        </w:rPr>
        <w:t>2</w:t>
      </w:r>
      <w:r w:rsidRPr="00672EFD">
        <w:rPr>
          <w:rFonts w:ascii="Times New Roman" w:hAnsi="Times New Roman"/>
        </w:rPr>
        <w:t>3, poz. 1655 z późn. zm.);</w:t>
      </w:r>
    </w:p>
    <w:p w:rsidR="004552C4" w:rsidRDefault="004552C4" w:rsidP="0039506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552C4" w:rsidRPr="00672EFD" w:rsidRDefault="004552C4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4.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uważamy się za związanych niniejszą ofertą na czas wskazany w SIWZ .</w:t>
      </w:r>
    </w:p>
    <w:p w:rsidR="004552C4" w:rsidRPr="00672EFD" w:rsidRDefault="004552C4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5.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W przypadku przyznania nam zamówienia, zobowiązujemy się do zawarcia umowy w miejscu i  terminie wskazanym przez zamawiającego.</w:t>
      </w:r>
    </w:p>
    <w:p w:rsidR="004552C4" w:rsidRDefault="004552C4" w:rsidP="0039506C">
      <w:pPr>
        <w:widowControl w:val="0"/>
        <w:tabs>
          <w:tab w:val="left" w:pos="426"/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6.</w:t>
      </w:r>
      <w:r>
        <w:rPr>
          <w:rFonts w:ascii="Times New Roman" w:hAnsi="Times New Roman"/>
        </w:rPr>
        <w:tab/>
        <w:t>Oferta została złożona na…….</w:t>
      </w:r>
      <w:r w:rsidRPr="00672EFD">
        <w:rPr>
          <w:rFonts w:ascii="Times New Roman" w:hAnsi="Times New Roman"/>
        </w:rPr>
        <w:t xml:space="preserve">..stronach </w:t>
      </w:r>
      <w:r>
        <w:rPr>
          <w:rFonts w:ascii="Times New Roman" w:hAnsi="Times New Roman"/>
        </w:rPr>
        <w:t xml:space="preserve"> </w:t>
      </w:r>
      <w:r w:rsidRPr="00672EFD">
        <w:rPr>
          <w:rFonts w:ascii="Times New Roman" w:hAnsi="Times New Roman"/>
        </w:rPr>
        <w:t xml:space="preserve">podpisanych i kolejno ponumerowanych  </w:t>
      </w:r>
    </w:p>
    <w:p w:rsidR="004552C4" w:rsidRPr="00672EFD" w:rsidRDefault="004552C4" w:rsidP="0039506C">
      <w:pPr>
        <w:widowControl w:val="0"/>
        <w:tabs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>od nr ……………  do nr ...................</w:t>
      </w:r>
    </w:p>
    <w:p w:rsidR="004552C4" w:rsidRPr="00672EFD" w:rsidRDefault="004552C4" w:rsidP="0039506C">
      <w:pPr>
        <w:widowControl w:val="0"/>
        <w:tabs>
          <w:tab w:val="left" w:pos="426"/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7.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Niniejszym informujemy, iż informacje składające się na ofertę, zawarte na stronach od ……. do….</w:t>
      </w:r>
      <w:r>
        <w:rPr>
          <w:rFonts w:ascii="Times New Roman" w:hAnsi="Times New Roman"/>
        </w:rPr>
        <w:t>..</w:t>
      </w:r>
      <w:r w:rsidRPr="00672EFD">
        <w:rPr>
          <w:rFonts w:ascii="Times New Roman" w:hAnsi="Times New Roman"/>
        </w:rPr>
        <w:t xml:space="preserve"> stanowią tajemnicę przedsiębiorstwa w rozumieniu przepisów u</w:t>
      </w:r>
      <w:r>
        <w:rPr>
          <w:rFonts w:ascii="Times New Roman" w:hAnsi="Times New Roman"/>
        </w:rPr>
        <w:t xml:space="preserve">stawy o zwalczaniu nieuczciwej </w:t>
      </w:r>
      <w:r w:rsidRPr="00672EFD">
        <w:rPr>
          <w:rFonts w:ascii="Times New Roman" w:hAnsi="Times New Roman"/>
        </w:rPr>
        <w:t>konkurencji i jako takie nie mogą być ogólnie udostępnione.</w:t>
      </w:r>
    </w:p>
    <w:p w:rsidR="004552C4" w:rsidRPr="00672EFD" w:rsidRDefault="004552C4" w:rsidP="0039506C">
      <w:pPr>
        <w:widowControl w:val="0"/>
        <w:tabs>
          <w:tab w:val="left" w:pos="14"/>
          <w:tab w:val="left" w:pos="426"/>
        </w:tabs>
        <w:autoSpaceDE w:val="0"/>
        <w:autoSpaceDN w:val="0"/>
        <w:adjustRightInd w:val="0"/>
        <w:spacing w:before="115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8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Integralną część oferty stanowią następujące dokumenty:**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1/…………………………………………….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2/…………………………………………….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3/ ……………………………………………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4/ ……………………………………………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5/ ……………………………………………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6/ ……………………………………………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7/ ……………………………………………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672EFD">
        <w:rPr>
          <w:rFonts w:ascii="Times New Roman" w:hAnsi="Times New Roman"/>
        </w:rPr>
        <w:t xml:space="preserve">                                                                                              …………………………………………….</w:t>
      </w:r>
    </w:p>
    <w:p w:rsidR="004552C4" w:rsidRPr="00672EFD" w:rsidRDefault="004552C4" w:rsidP="0039506C">
      <w:pPr>
        <w:widowControl w:val="0"/>
        <w:tabs>
          <w:tab w:val="left" w:pos="5245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/</w:t>
      </w:r>
      <w:r w:rsidRPr="00672EFD">
        <w:rPr>
          <w:rFonts w:ascii="Times New Roman" w:hAnsi="Times New Roman"/>
          <w:sz w:val="20"/>
          <w:szCs w:val="20"/>
        </w:rPr>
        <w:t>upełnomocnieni przedstawiciele oferenta/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  <w:r w:rsidRPr="00672EFD">
        <w:rPr>
          <w:rFonts w:ascii="Times New Roman" w:hAnsi="Times New Roman"/>
          <w:sz w:val="20"/>
          <w:szCs w:val="20"/>
        </w:rPr>
        <w:t>٭       Niepotrzebne  skreślić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  <w:r w:rsidRPr="00672EFD">
        <w:rPr>
          <w:rFonts w:ascii="Times New Roman" w:hAnsi="Times New Roman"/>
          <w:sz w:val="20"/>
          <w:szCs w:val="20"/>
        </w:rPr>
        <w:t xml:space="preserve">٭      Jeżeli dołączane są  odpisy dokumentów lub ich kopie,  to muszą być one poświadczone przez Wykonawcę za zgodność z oryginałem                                                   </w:t>
      </w:r>
    </w:p>
    <w:p w:rsidR="004552C4" w:rsidRPr="00672EFD" w:rsidRDefault="004552C4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</w:p>
    <w:p w:rsidR="004552C4" w:rsidRPr="00672EFD" w:rsidRDefault="004552C4" w:rsidP="0039506C">
      <w:pPr>
        <w:rPr>
          <w:rFonts w:ascii="Times New Roman" w:hAnsi="Times New Roman"/>
          <w:b/>
          <w:sz w:val="30"/>
          <w:szCs w:val="30"/>
        </w:rPr>
      </w:pPr>
    </w:p>
    <w:p w:rsidR="004552C4" w:rsidRPr="00672EFD" w:rsidRDefault="004552C4" w:rsidP="0039506C">
      <w:pPr>
        <w:rPr>
          <w:rFonts w:ascii="Times New Roman" w:hAnsi="Times New Roman"/>
          <w:b/>
          <w:sz w:val="30"/>
          <w:szCs w:val="30"/>
        </w:rPr>
      </w:pPr>
    </w:p>
    <w:p w:rsidR="004552C4" w:rsidRPr="00672EFD" w:rsidRDefault="004552C4" w:rsidP="0039506C">
      <w:pPr>
        <w:rPr>
          <w:rFonts w:ascii="Times New Roman" w:hAnsi="Times New Roman"/>
          <w:b/>
          <w:sz w:val="30"/>
          <w:szCs w:val="30"/>
        </w:rPr>
      </w:pPr>
    </w:p>
    <w:p w:rsidR="004552C4" w:rsidRDefault="004552C4" w:rsidP="0039506C">
      <w:pPr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br w:type="page"/>
      </w:r>
    </w:p>
    <w:p w:rsidR="004552C4" w:rsidRPr="004D6E33" w:rsidRDefault="004552C4" w:rsidP="0016081A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1A</w:t>
      </w:r>
      <w:r w:rsidRPr="004D6E33">
        <w:rPr>
          <w:rFonts w:ascii="Times New Roman" w:hAnsi="Times New Roman"/>
          <w:sz w:val="24"/>
          <w:szCs w:val="24"/>
        </w:rPr>
        <w:t xml:space="preserve"> </w:t>
      </w:r>
    </w:p>
    <w:p w:rsidR="004552C4" w:rsidRPr="004D6E33" w:rsidRDefault="004552C4" w:rsidP="0016081A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do Oferty</w:t>
      </w:r>
    </w:p>
    <w:p w:rsidR="004552C4" w:rsidRPr="00672EFD" w:rsidRDefault="004552C4" w:rsidP="0016081A">
      <w:pPr>
        <w:spacing w:after="0"/>
        <w:ind w:left="4248" w:firstLine="708"/>
        <w:jc w:val="right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na „Udzielenie i obsługa długoterminowego kredytu”</w:t>
      </w: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  <w:r>
        <w:rPr>
          <w:noProof/>
        </w:rPr>
        <w:pict>
          <v:rect id="_x0000_s1027" style="position:absolute;margin-left:9pt;margin-top:4.75pt;width:99pt;height:18pt;z-index:251656192">
            <v:textbox style="mso-next-textbox:#_x0000_s1027">
              <w:txbxContent>
                <w:p w:rsidR="004552C4" w:rsidRPr="00A845C5" w:rsidRDefault="004552C4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</w:p>
    <w:p w:rsidR="004552C4" w:rsidRDefault="004552C4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F64D28">
        <w:rPr>
          <w:rFonts w:ascii="Times New Roman" w:hAnsi="Times New Roman"/>
          <w:i/>
          <w:iCs/>
          <w:sz w:val="24"/>
          <w:szCs w:val="24"/>
        </w:rPr>
        <w:t>/pieczęć adresowa Wykonawcy/</w:t>
      </w:r>
    </w:p>
    <w:p w:rsidR="004552C4" w:rsidRPr="00672EFD" w:rsidRDefault="004552C4" w:rsidP="0039506C">
      <w:pPr>
        <w:rPr>
          <w:rFonts w:ascii="Times New Roman" w:hAnsi="Times New Roman"/>
        </w:rPr>
      </w:pPr>
    </w:p>
    <w:p w:rsidR="004552C4" w:rsidRPr="00672EFD" w:rsidRDefault="004552C4" w:rsidP="0039506C">
      <w:pPr>
        <w:rPr>
          <w:rFonts w:ascii="Times New Roman" w:hAnsi="Times New Roman"/>
          <w:b/>
          <w:sz w:val="28"/>
          <w:szCs w:val="28"/>
        </w:rPr>
      </w:pPr>
    </w:p>
    <w:p w:rsidR="004552C4" w:rsidRPr="00672EFD" w:rsidRDefault="004552C4" w:rsidP="0039506C">
      <w:pPr>
        <w:jc w:val="center"/>
        <w:rPr>
          <w:rFonts w:ascii="Times New Roman" w:hAnsi="Times New Roman"/>
          <w:b/>
        </w:rPr>
      </w:pPr>
    </w:p>
    <w:p w:rsidR="004552C4" w:rsidRPr="00672EFD" w:rsidRDefault="004552C4" w:rsidP="0039506C">
      <w:pPr>
        <w:jc w:val="center"/>
        <w:rPr>
          <w:rFonts w:ascii="Times New Roman" w:hAnsi="Times New Roman"/>
          <w:b/>
          <w:sz w:val="30"/>
          <w:szCs w:val="30"/>
        </w:rPr>
      </w:pPr>
      <w:r w:rsidRPr="00672EFD">
        <w:rPr>
          <w:rFonts w:ascii="Times New Roman" w:hAnsi="Times New Roman"/>
          <w:b/>
          <w:sz w:val="30"/>
          <w:szCs w:val="30"/>
        </w:rPr>
        <w:t>F O R M U L A R Z   C E N O W Y</w:t>
      </w:r>
    </w:p>
    <w:p w:rsidR="004552C4" w:rsidRPr="00672EFD" w:rsidRDefault="004552C4" w:rsidP="0039506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Oferujemy wykonanie usługi zgodnie z warunkami określonymi w specyfikacji istotnych warunków zamówienia na następujących warunkach cenowych: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8555E5">
        <w:rPr>
          <w:rFonts w:ascii="Times New Roman" w:hAnsi="Times New Roman"/>
          <w:b/>
          <w:sz w:val="24"/>
          <w:szCs w:val="24"/>
        </w:rPr>
        <w:t>a</w:t>
      </w:r>
      <w:r w:rsidRPr="004D6E33">
        <w:rPr>
          <w:rFonts w:ascii="Times New Roman" w:hAnsi="Times New Roman"/>
          <w:sz w:val="24"/>
          <w:szCs w:val="24"/>
        </w:rPr>
        <w:t>) prowizja od udzielonego kredytu</w:t>
      </w:r>
      <w:r w:rsidRPr="004D6E33">
        <w:rPr>
          <w:rFonts w:ascii="Times New Roman" w:hAnsi="Times New Roman"/>
          <w:sz w:val="24"/>
          <w:szCs w:val="24"/>
        </w:rPr>
        <w:tab/>
        <w:t>…………… %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8555E5">
        <w:rPr>
          <w:rFonts w:ascii="Times New Roman" w:hAnsi="Times New Roman"/>
          <w:b/>
          <w:sz w:val="24"/>
          <w:szCs w:val="24"/>
        </w:rPr>
        <w:t>b</w:t>
      </w:r>
      <w:r w:rsidRPr="004D6E33">
        <w:rPr>
          <w:rFonts w:ascii="Times New Roman" w:hAnsi="Times New Roman"/>
          <w:sz w:val="24"/>
          <w:szCs w:val="24"/>
        </w:rPr>
        <w:t>) stała w trakcie umowy marża banku*</w:t>
      </w:r>
      <w:r w:rsidRPr="004D6E33">
        <w:rPr>
          <w:rFonts w:ascii="Times New Roman" w:hAnsi="Times New Roman"/>
          <w:sz w:val="24"/>
          <w:szCs w:val="24"/>
        </w:rPr>
        <w:tab/>
        <w:t>……………%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Na podstawie powyższych wartości cena** kredytu będącego przedmiotem występowania wynosi: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cena = ……………………………… zł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Słownie zł:………………………………………………………………………………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została wyliczona na podstawie poniższego wzoru:</w:t>
      </w: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4552C4" w:rsidRPr="004D6E33" w:rsidRDefault="004552C4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cena = (</w:t>
      </w:r>
      <w:r>
        <w:rPr>
          <w:rFonts w:ascii="Times New Roman" w:hAnsi="Times New Roman"/>
          <w:sz w:val="24"/>
          <w:szCs w:val="24"/>
        </w:rPr>
        <w:t xml:space="preserve">6 153 560,72 </w:t>
      </w:r>
      <w:r w:rsidRPr="004D6E33">
        <w:rPr>
          <w:rFonts w:ascii="Times New Roman" w:hAnsi="Times New Roman"/>
          <w:sz w:val="24"/>
          <w:szCs w:val="24"/>
        </w:rPr>
        <w:t>zł x prowizja w .... %)+[</w:t>
      </w:r>
      <w:r>
        <w:rPr>
          <w:rFonts w:ascii="Times New Roman" w:hAnsi="Times New Roman"/>
          <w:sz w:val="24"/>
          <w:szCs w:val="24"/>
        </w:rPr>
        <w:t>3 653 699,52</w:t>
      </w:r>
      <w:r w:rsidRPr="004D6E33">
        <w:rPr>
          <w:rFonts w:ascii="Times New Roman" w:hAnsi="Times New Roman"/>
          <w:sz w:val="24"/>
          <w:szCs w:val="24"/>
        </w:rPr>
        <w:t xml:space="preserve"> zł x (</w:t>
      </w:r>
      <w:r>
        <w:rPr>
          <w:rFonts w:ascii="Times New Roman" w:hAnsi="Times New Roman"/>
          <w:sz w:val="24"/>
          <w:szCs w:val="24"/>
        </w:rPr>
        <w:t>3,60</w:t>
      </w:r>
      <w:r w:rsidRPr="004D6E33">
        <w:rPr>
          <w:rFonts w:ascii="Times New Roman" w:hAnsi="Times New Roman"/>
          <w:sz w:val="24"/>
          <w:szCs w:val="24"/>
        </w:rPr>
        <w:t xml:space="preserve">% + marża banku w …%) x </w:t>
      </w:r>
      <w:r>
        <w:rPr>
          <w:rFonts w:ascii="Times New Roman" w:hAnsi="Times New Roman"/>
          <w:sz w:val="24"/>
          <w:szCs w:val="24"/>
        </w:rPr>
        <w:t>10</w:t>
      </w:r>
      <w:r w:rsidRPr="004D6E33">
        <w:rPr>
          <w:rFonts w:ascii="Times New Roman" w:hAnsi="Times New Roman"/>
          <w:sz w:val="24"/>
          <w:szCs w:val="24"/>
        </w:rPr>
        <w:t>]</w:t>
      </w: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</w:p>
    <w:p w:rsidR="004552C4" w:rsidRPr="00672EFD" w:rsidRDefault="004552C4" w:rsidP="0039506C">
      <w:pPr>
        <w:spacing w:after="0"/>
        <w:rPr>
          <w:rFonts w:ascii="Times New Roman" w:hAnsi="Times New Roman"/>
        </w:rPr>
      </w:pPr>
    </w:p>
    <w:p w:rsidR="004552C4" w:rsidRPr="00672EFD" w:rsidRDefault="004552C4" w:rsidP="0039506C">
      <w:pPr>
        <w:spacing w:after="0" w:line="240" w:lineRule="auto"/>
        <w:ind w:left="4956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  <w:t>…………………………………</w:t>
      </w:r>
    </w:p>
    <w:p w:rsidR="004552C4" w:rsidRPr="00672EFD" w:rsidRDefault="004552C4" w:rsidP="0039506C">
      <w:pPr>
        <w:spacing w:after="0" w:line="240" w:lineRule="auto"/>
        <w:ind w:left="4956" w:firstLine="708"/>
        <w:rPr>
          <w:rFonts w:ascii="Times New Roman" w:hAnsi="Times New Roman"/>
        </w:rPr>
      </w:pPr>
      <w:r w:rsidRPr="00672EFD">
        <w:rPr>
          <w:rFonts w:ascii="Times New Roman" w:hAnsi="Times New Roman"/>
          <w:vertAlign w:val="superscript"/>
        </w:rPr>
        <w:t>(Wykonawca lub osoba przez niego upoważniona)</w:t>
      </w:r>
    </w:p>
    <w:p w:rsidR="004552C4" w:rsidRDefault="004552C4" w:rsidP="0039506C">
      <w:pPr>
        <w:spacing w:after="0" w:line="240" w:lineRule="auto"/>
        <w:rPr>
          <w:rFonts w:ascii="Times New Roman" w:hAnsi="Times New Roman"/>
        </w:rPr>
      </w:pPr>
    </w:p>
    <w:p w:rsidR="004552C4" w:rsidRDefault="004552C4" w:rsidP="0039506C">
      <w:pPr>
        <w:spacing w:after="0" w:line="240" w:lineRule="auto"/>
        <w:rPr>
          <w:rFonts w:ascii="Times New Roman" w:hAnsi="Times New Roman"/>
        </w:rPr>
      </w:pPr>
    </w:p>
    <w:p w:rsidR="004552C4" w:rsidRPr="00672EFD" w:rsidRDefault="004552C4" w:rsidP="0039506C">
      <w:pPr>
        <w:spacing w:after="0" w:line="240" w:lineRule="auto"/>
        <w:rPr>
          <w:rFonts w:ascii="Times New Roman" w:hAnsi="Times New Roman"/>
        </w:rPr>
      </w:pPr>
    </w:p>
    <w:p w:rsidR="004552C4" w:rsidRPr="00672EFD" w:rsidRDefault="004552C4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* marża banku może mieć wartość dodatnią bądź ujemną; jest ona sumowana z uaktualnianą co miesiąc stawką WIBOR 1M; suma stawki WIBOR 1M i marży banku stanowi całkowite oprocentowanie kredytu.</w:t>
      </w:r>
    </w:p>
    <w:p w:rsidR="004552C4" w:rsidRPr="00672EFD" w:rsidRDefault="004552C4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552C4" w:rsidRPr="00672EFD" w:rsidRDefault="004552C4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** cena jest obliczona w celu wyboru najlepszej oferty; na rzeczywistą cenę będą mieć wpływ stopy rynkowe ze względu na fakt, że oprocentowanie jest zmienne i będzie liczone jako suma aktualizowanej miesięcznie stawki WIBOR 1M i marży banku; wysokość prowizji i marży banku jest stała w  trakcie trwania umowy kredytowej.</w:t>
      </w:r>
    </w:p>
    <w:p w:rsidR="004552C4" w:rsidRPr="00672EFD" w:rsidRDefault="004552C4" w:rsidP="0039506C">
      <w:pPr>
        <w:spacing w:after="0" w:line="240" w:lineRule="auto"/>
        <w:rPr>
          <w:rFonts w:ascii="Times New Roman" w:hAnsi="Times New Roman"/>
        </w:rPr>
      </w:pPr>
    </w:p>
    <w:p w:rsidR="004552C4" w:rsidRDefault="004552C4" w:rsidP="0039506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552C4" w:rsidRPr="00F64D28" w:rsidRDefault="004552C4" w:rsidP="0016081A">
      <w:pPr>
        <w:spacing w:after="0" w:line="240" w:lineRule="auto"/>
        <w:ind w:left="5529" w:firstLine="141"/>
        <w:jc w:val="right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2</w:t>
      </w:r>
    </w:p>
    <w:p w:rsidR="004552C4" w:rsidRPr="00F64D28" w:rsidRDefault="004552C4" w:rsidP="0016081A">
      <w:pPr>
        <w:spacing w:after="0" w:line="240" w:lineRule="auto"/>
        <w:ind w:left="5664" w:firstLine="148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28" style="position:absolute;left:0;text-align:left;margin-left:-3.35pt;margin-top:14.75pt;width:99pt;height:18pt;z-index:251658240">
            <v:textbox style="mso-next-textbox:#_x0000_s1028">
              <w:txbxContent>
                <w:p w:rsidR="004552C4" w:rsidRPr="00A845C5" w:rsidRDefault="004552C4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  <w:r w:rsidRPr="00F64D28">
        <w:rPr>
          <w:rFonts w:ascii="Times New Roman" w:hAnsi="Times New Roman"/>
          <w:sz w:val="24"/>
          <w:szCs w:val="24"/>
        </w:rPr>
        <w:t>do Oferty</w:t>
      </w:r>
    </w:p>
    <w:p w:rsidR="004552C4" w:rsidRDefault="004552C4" w:rsidP="0016081A">
      <w:pPr>
        <w:spacing w:after="0" w:line="240" w:lineRule="auto"/>
        <w:ind w:left="4111" w:firstLine="137"/>
        <w:jc w:val="right"/>
        <w:rPr>
          <w:rFonts w:ascii="Times New Roman" w:hAnsi="Times New Roman"/>
          <w:sz w:val="20"/>
          <w:szCs w:val="20"/>
        </w:rPr>
      </w:pPr>
      <w:r w:rsidRPr="00F64D28">
        <w:rPr>
          <w:rFonts w:ascii="Times New Roman" w:hAnsi="Times New Roman"/>
          <w:sz w:val="20"/>
          <w:szCs w:val="20"/>
        </w:rPr>
        <w:t>na „Udzielenie i obsługa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64D28">
        <w:rPr>
          <w:rFonts w:ascii="Times New Roman" w:hAnsi="Times New Roman"/>
          <w:sz w:val="20"/>
          <w:szCs w:val="20"/>
        </w:rPr>
        <w:t>długoterminowego kredytu”</w:t>
      </w:r>
    </w:p>
    <w:p w:rsidR="004552C4" w:rsidRDefault="004552C4" w:rsidP="0016081A">
      <w:pPr>
        <w:spacing w:after="0" w:line="240" w:lineRule="auto"/>
        <w:ind w:left="4253" w:firstLine="142"/>
        <w:jc w:val="right"/>
        <w:rPr>
          <w:rFonts w:ascii="Times New Roman" w:hAnsi="Times New Roman"/>
          <w:sz w:val="20"/>
          <w:szCs w:val="20"/>
        </w:rPr>
      </w:pPr>
    </w:p>
    <w:p w:rsidR="004552C4" w:rsidRDefault="004552C4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F64D28">
        <w:rPr>
          <w:rFonts w:ascii="Times New Roman" w:hAnsi="Times New Roman"/>
          <w:i/>
          <w:iCs/>
          <w:sz w:val="24"/>
          <w:szCs w:val="24"/>
        </w:rPr>
        <w:t>/pieczęć adresowa Wykonawcy/</w:t>
      </w:r>
    </w:p>
    <w:p w:rsidR="004552C4" w:rsidRDefault="004552C4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4552C4" w:rsidRPr="00F64D28" w:rsidRDefault="004552C4" w:rsidP="0039506C">
      <w:pPr>
        <w:spacing w:after="0"/>
        <w:ind w:left="465"/>
        <w:rPr>
          <w:rFonts w:ascii="Times New Roman" w:hAnsi="Times New Roman"/>
          <w:sz w:val="24"/>
          <w:szCs w:val="24"/>
        </w:rPr>
      </w:pPr>
    </w:p>
    <w:p w:rsidR="004552C4" w:rsidRPr="001261EC" w:rsidRDefault="004552C4" w:rsidP="0039506C">
      <w:pPr>
        <w:ind w:left="465"/>
        <w:rPr>
          <w:rFonts w:ascii="Times New Roman" w:hAnsi="Times New Roman"/>
          <w:b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1261EC">
        <w:rPr>
          <w:rFonts w:ascii="Times New Roman" w:hAnsi="Times New Roman"/>
          <w:b/>
          <w:sz w:val="24"/>
          <w:szCs w:val="24"/>
        </w:rPr>
        <w:t>OŚWIADCZENIE WYKONAWCY</w:t>
      </w:r>
    </w:p>
    <w:p w:rsidR="004552C4" w:rsidRPr="00F64D28" w:rsidRDefault="004552C4" w:rsidP="0039506C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o spełnieniu warunków z art. 22 ustawy z dnia 29 stycznia 2004 r. Prawo zamówień publicznych (Dz. U. </w:t>
      </w:r>
      <w:r>
        <w:rPr>
          <w:rFonts w:ascii="Times New Roman" w:hAnsi="Times New Roman"/>
          <w:sz w:val="24"/>
          <w:szCs w:val="24"/>
        </w:rPr>
        <w:t>z</w:t>
      </w:r>
      <w:r w:rsidRPr="00F64D28">
        <w:rPr>
          <w:rFonts w:ascii="Times New Roman" w:hAnsi="Times New Roman"/>
          <w:sz w:val="24"/>
          <w:szCs w:val="24"/>
        </w:rPr>
        <w:t xml:space="preserve"> 2007 r. Nr 223 poz. 1655 z późn.zm.)</w:t>
      </w:r>
    </w:p>
    <w:p w:rsidR="004552C4" w:rsidRPr="00F64D28" w:rsidRDefault="004552C4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52C4" w:rsidRDefault="004552C4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  <w:t>(nazwa i adres Wykonawcy)</w:t>
      </w:r>
    </w:p>
    <w:p w:rsidR="004552C4" w:rsidRPr="00F64D28" w:rsidRDefault="004552C4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</w:p>
    <w:p w:rsidR="004552C4" w:rsidRPr="00A91766" w:rsidRDefault="004552C4" w:rsidP="00040A43">
      <w:pPr>
        <w:spacing w:after="0"/>
        <w:rPr>
          <w:rFonts w:ascii="Times New Roman" w:hAnsi="Times New Roman"/>
          <w:u w:val="single"/>
        </w:rPr>
      </w:pPr>
      <w:r w:rsidRPr="00776AFA">
        <w:rPr>
          <w:rFonts w:ascii="Times New Roman" w:hAnsi="Times New Roman"/>
          <w:sz w:val="24"/>
          <w:szCs w:val="24"/>
        </w:rPr>
        <w:t>Przystępując do udziału w postępowaniu o zamówienie publiczne na</w:t>
      </w:r>
      <w:r w:rsidRPr="00776AFA">
        <w:rPr>
          <w:rFonts w:ascii="Times New Roman" w:hAnsi="Times New Roman"/>
          <w:b/>
          <w:sz w:val="30"/>
          <w:szCs w:val="30"/>
        </w:rPr>
        <w:t xml:space="preserve"> </w:t>
      </w:r>
      <w:r w:rsidRPr="00CE3E92">
        <w:rPr>
          <w:rFonts w:ascii="Times New Roman" w:hAnsi="Times New Roman"/>
          <w:b/>
        </w:rPr>
        <w:t>Udzielenie i obsługa długoterminowego kredytu w kwocie 6 153 560,72 zł. z przeznaczeniem na finansowanie planowanego deficytu budżetu gminy w 2010r</w:t>
      </w:r>
      <w:r w:rsidRPr="00CE3E92">
        <w:rPr>
          <w:rFonts w:ascii="Times New Roman" w:hAnsi="Times New Roman"/>
        </w:rPr>
        <w:t>.</w:t>
      </w:r>
    </w:p>
    <w:p w:rsidR="004552C4" w:rsidRPr="00F64D28" w:rsidRDefault="004552C4" w:rsidP="00040A43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oświadczam, że Wykonawca, którego reprezentuję:</w:t>
      </w:r>
    </w:p>
    <w:p w:rsidR="004552C4" w:rsidRPr="00F64D28" w:rsidRDefault="004552C4" w:rsidP="006171F1">
      <w:pPr>
        <w:numPr>
          <w:ilvl w:val="0"/>
          <w:numId w:val="30"/>
        </w:numPr>
        <w:spacing w:line="240" w:lineRule="auto"/>
        <w:ind w:hanging="399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Posiada uprawnienia do wykon</w:t>
      </w:r>
      <w:r>
        <w:rPr>
          <w:rFonts w:ascii="Times New Roman" w:hAnsi="Times New Roman"/>
          <w:sz w:val="24"/>
          <w:szCs w:val="24"/>
        </w:rPr>
        <w:t>yw</w:t>
      </w:r>
      <w:r w:rsidRPr="00F64D28">
        <w:rPr>
          <w:rFonts w:ascii="Times New Roman" w:hAnsi="Times New Roman"/>
          <w:sz w:val="24"/>
          <w:szCs w:val="24"/>
        </w:rPr>
        <w:t>ania określonej działalności lub czynności, je</w:t>
      </w:r>
      <w:r>
        <w:rPr>
          <w:rFonts w:ascii="Times New Roman" w:hAnsi="Times New Roman"/>
          <w:sz w:val="24"/>
          <w:szCs w:val="24"/>
        </w:rPr>
        <w:t xml:space="preserve">żeli przepisy prawa </w:t>
      </w:r>
      <w:r w:rsidRPr="00F64D28">
        <w:rPr>
          <w:rFonts w:ascii="Times New Roman" w:hAnsi="Times New Roman"/>
          <w:sz w:val="24"/>
          <w:szCs w:val="24"/>
        </w:rPr>
        <w:t xml:space="preserve">nakładają obowiązek </w:t>
      </w:r>
      <w:r>
        <w:rPr>
          <w:rFonts w:ascii="Times New Roman" w:hAnsi="Times New Roman"/>
          <w:sz w:val="24"/>
          <w:szCs w:val="24"/>
        </w:rPr>
        <w:t xml:space="preserve">ich </w:t>
      </w:r>
      <w:r w:rsidRPr="00F64D28">
        <w:rPr>
          <w:rFonts w:ascii="Times New Roman" w:hAnsi="Times New Roman"/>
          <w:sz w:val="24"/>
          <w:szCs w:val="24"/>
        </w:rPr>
        <w:t>posiadania;</w:t>
      </w:r>
    </w:p>
    <w:p w:rsidR="004552C4" w:rsidRDefault="004552C4" w:rsidP="005D5DAC">
      <w:pPr>
        <w:numPr>
          <w:ilvl w:val="0"/>
          <w:numId w:val="30"/>
        </w:numPr>
        <w:spacing w:line="240" w:lineRule="auto"/>
        <w:ind w:hanging="399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Posiada </w:t>
      </w:r>
      <w:r>
        <w:rPr>
          <w:rFonts w:ascii="Times New Roman" w:hAnsi="Times New Roman"/>
          <w:sz w:val="24"/>
          <w:szCs w:val="24"/>
        </w:rPr>
        <w:t xml:space="preserve">wiedzę i doświadczenie </w:t>
      </w:r>
    </w:p>
    <w:p w:rsidR="004552C4" w:rsidRDefault="004552C4" w:rsidP="000D476E">
      <w:pPr>
        <w:pStyle w:val="ListParagraph"/>
        <w:numPr>
          <w:ilvl w:val="0"/>
          <w:numId w:val="20"/>
        </w:numPr>
        <w:tabs>
          <w:tab w:val="left" w:pos="-1843"/>
        </w:tabs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Dysponuje </w:t>
      </w:r>
      <w:r w:rsidRPr="005D5DAC">
        <w:rPr>
          <w:rFonts w:ascii="Times New Roman" w:hAnsi="Times New Roman"/>
          <w:sz w:val="24"/>
          <w:szCs w:val="24"/>
        </w:rPr>
        <w:t>odpowiednim potencjałem technicznym oraz osobami zdolnymi do wykonania zamówienia;</w:t>
      </w:r>
    </w:p>
    <w:p w:rsidR="004552C4" w:rsidRDefault="004552C4" w:rsidP="000D476E">
      <w:pPr>
        <w:pStyle w:val="ListParagraph"/>
        <w:tabs>
          <w:tab w:val="left" w:pos="-1843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4552C4" w:rsidRPr="005D5DAC" w:rsidRDefault="004552C4" w:rsidP="000D476E">
      <w:pPr>
        <w:pStyle w:val="ListParagraph"/>
        <w:numPr>
          <w:ilvl w:val="0"/>
          <w:numId w:val="20"/>
        </w:numPr>
        <w:spacing w:line="240" w:lineRule="auto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</w:t>
      </w:r>
      <w:r w:rsidRPr="005D5DAC">
        <w:rPr>
          <w:rFonts w:ascii="Times New Roman" w:hAnsi="Times New Roman"/>
          <w:sz w:val="24"/>
          <w:szCs w:val="24"/>
        </w:rPr>
        <w:t xml:space="preserve"> się w sytuacji ekonomicznej i finansowej</w:t>
      </w:r>
    </w:p>
    <w:p w:rsidR="004552C4" w:rsidRPr="00F64D28" w:rsidRDefault="004552C4" w:rsidP="0039506C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Prawdziwość powyższych danych potwierdzam własnoręcznym podpisem świadom(a) odpowiedzialności karnej z art. 297 Kodeksu karnego.</w:t>
      </w:r>
    </w:p>
    <w:p w:rsidR="004552C4" w:rsidRPr="00F64D28" w:rsidRDefault="004552C4" w:rsidP="0039506C">
      <w:pPr>
        <w:ind w:left="465"/>
        <w:rPr>
          <w:rFonts w:ascii="Times New Roman" w:hAnsi="Times New Roman"/>
          <w:sz w:val="24"/>
          <w:szCs w:val="24"/>
        </w:rPr>
      </w:pPr>
    </w:p>
    <w:p w:rsidR="004552C4" w:rsidRPr="00F64D28" w:rsidRDefault="004552C4" w:rsidP="00DB49F4">
      <w:pPr>
        <w:spacing w:after="0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                                        ........................................................</w:t>
      </w:r>
    </w:p>
    <w:p w:rsidR="004552C4" w:rsidRPr="00F64D28" w:rsidRDefault="004552C4" w:rsidP="00DB49F4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     (miejscowość, data)                                                      (podpis osoby uprawnionej do </w:t>
      </w:r>
    </w:p>
    <w:p w:rsidR="004552C4" w:rsidRPr="00F64D28" w:rsidRDefault="004552C4" w:rsidP="00DB49F4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  <w:t xml:space="preserve">      reprezentowania Wykonawcy)   </w:t>
      </w:r>
    </w:p>
    <w:p w:rsidR="004552C4" w:rsidRPr="00F64D28" w:rsidRDefault="004552C4" w:rsidP="0039506C">
      <w:pPr>
        <w:spacing w:after="0"/>
        <w:ind w:left="465"/>
        <w:rPr>
          <w:rFonts w:ascii="Times New Roman" w:hAnsi="Times New Roman"/>
          <w:sz w:val="24"/>
          <w:szCs w:val="24"/>
        </w:rPr>
      </w:pPr>
    </w:p>
    <w:p w:rsidR="004552C4" w:rsidRDefault="004552C4" w:rsidP="0039506C">
      <w:pPr>
        <w:ind w:left="465"/>
        <w:rPr>
          <w:sz w:val="32"/>
        </w:rPr>
      </w:pPr>
    </w:p>
    <w:p w:rsidR="004552C4" w:rsidRDefault="004552C4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4552C4" w:rsidRPr="00F64D28" w:rsidRDefault="004552C4" w:rsidP="00DB49F4">
      <w:pPr>
        <w:spacing w:after="0" w:line="240" w:lineRule="auto"/>
        <w:ind w:left="5529" w:firstLine="141"/>
        <w:jc w:val="right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3</w:t>
      </w:r>
    </w:p>
    <w:p w:rsidR="004552C4" w:rsidRPr="00F64D28" w:rsidRDefault="004552C4" w:rsidP="00DB49F4">
      <w:pPr>
        <w:spacing w:after="0" w:line="240" w:lineRule="auto"/>
        <w:ind w:left="5664" w:firstLine="148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29" style="position:absolute;left:0;text-align:left;margin-left:-3.35pt;margin-top:14.75pt;width:99pt;height:18pt;z-index:251659264">
            <v:textbox style="mso-next-textbox:#_x0000_s1029">
              <w:txbxContent>
                <w:p w:rsidR="004552C4" w:rsidRPr="00A845C5" w:rsidRDefault="004552C4" w:rsidP="00DB49F4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  <w:r w:rsidRPr="00F64D28">
        <w:rPr>
          <w:rFonts w:ascii="Times New Roman" w:hAnsi="Times New Roman"/>
          <w:sz w:val="24"/>
          <w:szCs w:val="24"/>
        </w:rPr>
        <w:t>do Oferty</w:t>
      </w:r>
    </w:p>
    <w:p w:rsidR="004552C4" w:rsidRDefault="004552C4" w:rsidP="00DB49F4">
      <w:pPr>
        <w:spacing w:after="0" w:line="240" w:lineRule="auto"/>
        <w:ind w:left="4111" w:firstLine="137"/>
        <w:jc w:val="right"/>
        <w:rPr>
          <w:rFonts w:ascii="Times New Roman" w:hAnsi="Times New Roman"/>
          <w:sz w:val="20"/>
          <w:szCs w:val="20"/>
        </w:rPr>
      </w:pPr>
      <w:r w:rsidRPr="00F64D28">
        <w:rPr>
          <w:rFonts w:ascii="Times New Roman" w:hAnsi="Times New Roman"/>
          <w:sz w:val="20"/>
          <w:szCs w:val="20"/>
        </w:rPr>
        <w:t>na „Udzielenie i obsługa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64D28">
        <w:rPr>
          <w:rFonts w:ascii="Times New Roman" w:hAnsi="Times New Roman"/>
          <w:sz w:val="20"/>
          <w:szCs w:val="20"/>
        </w:rPr>
        <w:t>długoterminowego kredytu”</w:t>
      </w:r>
    </w:p>
    <w:p w:rsidR="004552C4" w:rsidRDefault="004552C4" w:rsidP="00DB49F4">
      <w:pPr>
        <w:pStyle w:val="Heading1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552C4" w:rsidRPr="00DB49F4" w:rsidRDefault="004552C4" w:rsidP="00DB49F4">
      <w:pPr>
        <w:pStyle w:val="Heading1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DB49F4">
        <w:rPr>
          <w:rFonts w:ascii="Times New Roman" w:hAnsi="Times New Roman"/>
          <w:color w:val="000000"/>
          <w:sz w:val="24"/>
          <w:szCs w:val="24"/>
        </w:rPr>
        <w:t>O Ś W I A D C Z E N I E</w:t>
      </w:r>
    </w:p>
    <w:p w:rsidR="004552C4" w:rsidRPr="00DB49F4" w:rsidRDefault="004552C4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 xml:space="preserve">o nie podleganiu wykluczeniu z postępowania </w:t>
      </w:r>
    </w:p>
    <w:p w:rsidR="004552C4" w:rsidRDefault="004552C4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o zamówienie publiczne.</w:t>
      </w:r>
    </w:p>
    <w:p w:rsidR="004552C4" w:rsidRPr="00DB49F4" w:rsidRDefault="004552C4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552C4" w:rsidRPr="00DB49F4" w:rsidRDefault="004552C4" w:rsidP="00DB49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Przystępując do udziału w postępowaniu o zamówienie publiczne na .................................. 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</w:t>
      </w:r>
    </w:p>
    <w:p w:rsidR="004552C4" w:rsidRPr="00DB49F4" w:rsidRDefault="004552C4" w:rsidP="00DB49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B49F4">
        <w:rPr>
          <w:rFonts w:ascii="Times New Roman" w:hAnsi="Times New Roman"/>
          <w:b/>
          <w:sz w:val="24"/>
          <w:szCs w:val="24"/>
        </w:rPr>
        <w:t>Oświadczam,</w:t>
      </w:r>
    </w:p>
    <w:p w:rsidR="004552C4" w:rsidRPr="00DB49F4" w:rsidRDefault="004552C4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b/>
          <w:sz w:val="24"/>
          <w:szCs w:val="24"/>
        </w:rPr>
        <w:t>że nie podlegam wykluczeniu z postępowania o udzielenie zamówienia publicznego na podstawie art. 24 ustawy Prawo zamówień Publicznych</w:t>
      </w:r>
      <w:r w:rsidRPr="00DB49F4">
        <w:rPr>
          <w:rFonts w:ascii="Times New Roman" w:hAnsi="Times New Roman"/>
          <w:sz w:val="24"/>
          <w:szCs w:val="24"/>
        </w:rPr>
        <w:t>.</w:t>
      </w:r>
    </w:p>
    <w:p w:rsidR="004552C4" w:rsidRPr="00DB49F4" w:rsidRDefault="004552C4" w:rsidP="00DB49F4">
      <w:pPr>
        <w:jc w:val="both"/>
        <w:rPr>
          <w:rFonts w:ascii="Times New Roman" w:hAnsi="Times New Roman"/>
          <w:sz w:val="24"/>
          <w:szCs w:val="24"/>
        </w:rPr>
      </w:pPr>
    </w:p>
    <w:p w:rsidR="004552C4" w:rsidRPr="00DB49F4" w:rsidRDefault="004552C4" w:rsidP="00DB49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Zgodnie z art. 24 ust. 1 i 2 ustawy</w:t>
      </w:r>
      <w:r w:rsidRPr="00DB49F4">
        <w:rPr>
          <w:rFonts w:ascii="Times New Roman" w:hAnsi="Times New Roman"/>
          <w:b/>
          <w:sz w:val="24"/>
          <w:szCs w:val="24"/>
        </w:rPr>
        <w:t xml:space="preserve"> </w:t>
      </w:r>
      <w:r w:rsidRPr="00DB49F4">
        <w:rPr>
          <w:rFonts w:ascii="Times New Roman" w:hAnsi="Times New Roman"/>
          <w:sz w:val="24"/>
          <w:szCs w:val="24"/>
        </w:rPr>
        <w:t>z dnia 29 stycznia 2004r. – prawo zamówień publicznych (Dz. U z 2007r. Nr 223; poz.1655 z późn. zm.) z postępowania o udzielenie zamówienia wyklucza się: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1) wykonawców, którzy wyrz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dzili szkod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, nie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 zamówienia lub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 je nienale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ycie, je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eli szkoda ta zosta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 stwierdzona orzeczeniem s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du, które uprawomocni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w okresie 3 lat przed wszcz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ciem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powania;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2) wykonawców, w stosunku do których otwarto likwidacj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lub których upad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ść </w:t>
      </w:r>
      <w:r w:rsidRPr="00DB49F4">
        <w:rPr>
          <w:rFonts w:ascii="Times New Roman" w:hAnsi="Times New Roman"/>
          <w:i/>
          <w:sz w:val="24"/>
          <w:szCs w:val="24"/>
        </w:rPr>
        <w:t>og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oszono, z wyj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tkiem wykonawców, którzy po og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oszeniu upad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zawarli uk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ad zatwierdzony prawomocnym postanowieniem s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du, je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eli uk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ad nie przewiduje zaspokojenia wierzycieli przez likwidacj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tku upad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3) wykonawców, którzy zalegaj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ą </w:t>
      </w:r>
      <w:r w:rsidRPr="00DB49F4">
        <w:rPr>
          <w:rFonts w:ascii="Times New Roman" w:hAnsi="Times New Roman"/>
          <w:i/>
          <w:sz w:val="24"/>
          <w:szCs w:val="24"/>
        </w:rPr>
        <w:t>z uiszczeniem podatków, op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at lub sk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adek na ubezpieczenia spo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eczne lub zdrowotne, z wyj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tkiem przypadków gdy uzyskali oni przewidziane prawem zwolnienie, odroczenie, roz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enie na raty zaleg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ych p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atno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lub wstrzymanie w ca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wykonania decyzji w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ciwego organu;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4) osoby fizyczne, które prawomocnie skazano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powaniem o udzielenie zamówienia,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prawom osób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prac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zarobkow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pstwo przeciwko 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rodowisku,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przekupstwa,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obrotowi gospodarczemu lub inne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celu osi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gni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cia korzy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tkowych, a tak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skarbowe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zorganizowanej grupie albo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na celu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nienie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skarbowego;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5) spó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ki jawne, których wspólnika prawomocnie skazano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powaniem o udzielenie zamówienia,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prawom osób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prac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zarobkow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pstwo przeciwko 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rodowisku,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przekupstwa,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obrotowi gospodarczemu lub inne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celu osi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gni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cia korzy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tkowych, a tak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skarbowe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zorganizowanej grupie albo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na celu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nienie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skarbowego;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6) spó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ki partnerskie, których partnera lub cz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onka zarz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du prawomocnie skazano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powaniem o udzielenie zamówienia,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prawom osób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prac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zarobkow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pstwo przeciwko 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rodowisku,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przekupstwa,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obrotowi gospodarczemu lub inne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celu osi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gni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cia korzy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tkowych, a tak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skarbowe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zorganizowanej grupie albo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na celu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nienie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skarbowego;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7) spó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ki komandytowe oraz spó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ki komandytowo-akcyjne, których komplementariusza prawomocnie skazano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powaniem o udzielenie zamówienia,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prawom osób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prac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zarobkow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pstwo przeciwko 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rodowisku,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przekupstwa,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obrotowi gospodarczemu lub inne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celu osi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gni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cia korzy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tkowych, a tak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skarbowe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zorganizowanej grupie albo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na celu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nienie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skarbowego;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8) osoby prawne, których urz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duj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cego cz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onka organu zarz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dzaj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cego prawomocnie skazano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powaniem o udzielenie zamówienia,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prawom osób wykonuj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prac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zarobkow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 xml:space="preserve">pstwo przeciwko 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rodowisku,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przekupstwa,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przeciwko obrotowi gospodarczemu lub inne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nione w celu osi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gni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cia korzy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tkowych, a tak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za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skarbowe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pstwo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zorganizowanej grupie albo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zku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cych na celu pope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nienie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lub przest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pstwa skarbowego;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9) podmioty zbiorowe, wobec których s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 orzek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ł </w:t>
      </w:r>
      <w:r w:rsidRPr="00DB49F4">
        <w:rPr>
          <w:rFonts w:ascii="Times New Roman" w:hAnsi="Times New Roman"/>
          <w:i/>
          <w:sz w:val="24"/>
          <w:szCs w:val="24"/>
        </w:rPr>
        <w:t>zakaz ubiegania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o zamówienia na podstawie przepisów o odpowiedzialno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podmiotów zbiorowych za czyny zabronione pod gro</w:t>
      </w:r>
      <w:r w:rsidRPr="00DB49F4">
        <w:rPr>
          <w:rFonts w:ascii="Times New Roman" w:eastAsia="TimesNewRoman" w:hAnsi="Times New Roman"/>
          <w:i/>
          <w:sz w:val="24"/>
          <w:szCs w:val="24"/>
        </w:rPr>
        <w:t>ź</w:t>
      </w:r>
      <w:r w:rsidRPr="00DB49F4">
        <w:rPr>
          <w:rFonts w:ascii="Times New Roman" w:hAnsi="Times New Roman"/>
          <w:i/>
          <w:sz w:val="24"/>
          <w:szCs w:val="24"/>
        </w:rPr>
        <w:t>b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ą </w:t>
      </w:r>
      <w:r w:rsidRPr="00DB49F4">
        <w:rPr>
          <w:rFonts w:ascii="Times New Roman" w:hAnsi="Times New Roman"/>
          <w:i/>
          <w:sz w:val="24"/>
          <w:szCs w:val="24"/>
        </w:rPr>
        <w:t>kary.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2. Z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powania o udzielenie zamówienia wyklucza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równie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ż </w:t>
      </w:r>
      <w:r w:rsidRPr="00DB49F4">
        <w:rPr>
          <w:rFonts w:ascii="Times New Roman" w:hAnsi="Times New Roman"/>
          <w:i/>
          <w:sz w:val="24"/>
          <w:szCs w:val="24"/>
        </w:rPr>
        <w:t>wykonawców, którzy: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1) wykonywali bezpo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rednio czynno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ci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zane z przygotowaniem prowadzonego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powania lub pos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ugiwali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w celu sporz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dzenia oferty osobami uczestnicz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cymi w dokonywaniu tych czynno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 xml:space="preserve">ci, chyba 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 xml:space="preserve"> tych wykonawców w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powaniu nie utrudni uczciwej konkurencji; przepisu nie stosuje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do wykonawców, którym udziela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zamówienia na podstawie art. 62 ust. 1 pkt 2 lub art. 67 ust. 1 pkt 1 i 2;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2) nie wnie</w:t>
      </w:r>
      <w:r w:rsidRPr="00DB49F4">
        <w:rPr>
          <w:rFonts w:ascii="Times New Roman" w:eastAsia="TimesNewRoman" w:hAnsi="Times New Roman"/>
          <w:i/>
          <w:sz w:val="24"/>
          <w:szCs w:val="24"/>
        </w:rPr>
        <w:t>ś</w:t>
      </w:r>
      <w:r w:rsidRPr="00DB49F4">
        <w:rPr>
          <w:rFonts w:ascii="Times New Roman" w:hAnsi="Times New Roman"/>
          <w:i/>
          <w:sz w:val="24"/>
          <w:szCs w:val="24"/>
        </w:rPr>
        <w:t>li wadium do up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ywu terminu sk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adania ofert, na przed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ony okres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zania ofert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ą </w:t>
      </w:r>
      <w:r w:rsidRPr="00DB49F4">
        <w:rPr>
          <w:rFonts w:ascii="Times New Roman" w:hAnsi="Times New Roman"/>
          <w:i/>
          <w:sz w:val="24"/>
          <w:szCs w:val="24"/>
        </w:rPr>
        <w:t>lub w terminie, o którym mowa w art. 46 ust. 3, albo nie zgodzili si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ę </w:t>
      </w:r>
      <w:r w:rsidRPr="00DB49F4">
        <w:rPr>
          <w:rFonts w:ascii="Times New Roman" w:hAnsi="Times New Roman"/>
          <w:i/>
          <w:sz w:val="24"/>
          <w:szCs w:val="24"/>
        </w:rPr>
        <w:t>na przed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enie okresu zwi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zania ofert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;</w:t>
      </w:r>
    </w:p>
    <w:p w:rsidR="004552C4" w:rsidRPr="00DB49F4" w:rsidRDefault="004552C4" w:rsidP="00DB49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3) z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o</w:t>
      </w:r>
      <w:r w:rsidRPr="00DB49F4">
        <w:rPr>
          <w:rFonts w:ascii="Times New Roman" w:eastAsia="TimesNewRoman" w:hAnsi="Times New Roman"/>
          <w:i/>
          <w:sz w:val="24"/>
          <w:szCs w:val="24"/>
        </w:rPr>
        <w:t>ż</w:t>
      </w:r>
      <w:r w:rsidRPr="00DB49F4">
        <w:rPr>
          <w:rFonts w:ascii="Times New Roman" w:hAnsi="Times New Roman"/>
          <w:i/>
          <w:sz w:val="24"/>
          <w:szCs w:val="24"/>
        </w:rPr>
        <w:t>yli nieprawdziwe informacje maj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ce wp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yw lub mog</w:t>
      </w:r>
      <w:r w:rsidRPr="00DB49F4">
        <w:rPr>
          <w:rFonts w:ascii="Times New Roman" w:eastAsia="TimesNewRoman" w:hAnsi="Times New Roman"/>
          <w:i/>
          <w:sz w:val="24"/>
          <w:szCs w:val="24"/>
        </w:rPr>
        <w:t>ą</w:t>
      </w:r>
      <w:r w:rsidRPr="00DB49F4">
        <w:rPr>
          <w:rFonts w:ascii="Times New Roman" w:hAnsi="Times New Roman"/>
          <w:i/>
          <w:sz w:val="24"/>
          <w:szCs w:val="24"/>
        </w:rPr>
        <w:t>ce mie</w:t>
      </w:r>
      <w:r w:rsidRPr="00DB49F4">
        <w:rPr>
          <w:rFonts w:ascii="Times New Roman" w:eastAsia="TimesNewRoman" w:hAnsi="Times New Roman"/>
          <w:i/>
          <w:sz w:val="24"/>
          <w:szCs w:val="24"/>
        </w:rPr>
        <w:t xml:space="preserve">ć </w:t>
      </w:r>
      <w:r w:rsidRPr="00DB49F4">
        <w:rPr>
          <w:rFonts w:ascii="Times New Roman" w:hAnsi="Times New Roman"/>
          <w:i/>
          <w:sz w:val="24"/>
          <w:szCs w:val="24"/>
        </w:rPr>
        <w:t>wp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yw na wynik prowadzonego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powania;</w:t>
      </w:r>
    </w:p>
    <w:p w:rsidR="004552C4" w:rsidRPr="00DB49F4" w:rsidRDefault="004552C4" w:rsidP="00DB49F4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  <w:szCs w:val="24"/>
        </w:rPr>
      </w:pPr>
      <w:r w:rsidRPr="00DB49F4">
        <w:rPr>
          <w:rFonts w:ascii="Times New Roman" w:hAnsi="Times New Roman"/>
          <w:i/>
          <w:sz w:val="24"/>
          <w:szCs w:val="24"/>
        </w:rPr>
        <w:t>4) nie wykazali spe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niania warunków udzia</w:t>
      </w:r>
      <w:r w:rsidRPr="00DB49F4">
        <w:rPr>
          <w:rFonts w:ascii="Times New Roman" w:eastAsia="TimesNewRoman" w:hAnsi="Times New Roman"/>
          <w:i/>
          <w:sz w:val="24"/>
          <w:szCs w:val="24"/>
        </w:rPr>
        <w:t>ł</w:t>
      </w:r>
      <w:r w:rsidRPr="00DB49F4">
        <w:rPr>
          <w:rFonts w:ascii="Times New Roman" w:hAnsi="Times New Roman"/>
          <w:i/>
          <w:sz w:val="24"/>
          <w:szCs w:val="24"/>
        </w:rPr>
        <w:t>u w post</w:t>
      </w:r>
      <w:r w:rsidRPr="00DB49F4">
        <w:rPr>
          <w:rFonts w:ascii="Times New Roman" w:eastAsia="TimesNewRoman" w:hAnsi="Times New Roman"/>
          <w:i/>
          <w:sz w:val="24"/>
          <w:szCs w:val="24"/>
        </w:rPr>
        <w:t>ę</w:t>
      </w:r>
      <w:r w:rsidRPr="00DB49F4">
        <w:rPr>
          <w:rFonts w:ascii="Times New Roman" w:hAnsi="Times New Roman"/>
          <w:i/>
          <w:sz w:val="24"/>
          <w:szCs w:val="24"/>
        </w:rPr>
        <w:t>powaniu.</w:t>
      </w:r>
    </w:p>
    <w:p w:rsidR="004552C4" w:rsidRPr="00DB49F4" w:rsidRDefault="004552C4" w:rsidP="00DB49F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4552C4" w:rsidRPr="00DB49F4" w:rsidRDefault="004552C4" w:rsidP="00DB49F4">
      <w:pPr>
        <w:jc w:val="both"/>
        <w:rPr>
          <w:rFonts w:ascii="Times New Roman" w:hAnsi="Times New Roman"/>
          <w:b/>
          <w:sz w:val="24"/>
          <w:szCs w:val="24"/>
        </w:rPr>
      </w:pPr>
    </w:p>
    <w:p w:rsidR="004552C4" w:rsidRPr="00DB49F4" w:rsidRDefault="004552C4" w:rsidP="00DB49F4">
      <w:pPr>
        <w:jc w:val="both"/>
        <w:rPr>
          <w:rFonts w:ascii="Times New Roman" w:hAnsi="Times New Roman"/>
          <w:sz w:val="24"/>
          <w:szCs w:val="24"/>
        </w:rPr>
      </w:pPr>
    </w:p>
    <w:p w:rsidR="004552C4" w:rsidRPr="00F64D28" w:rsidRDefault="004552C4" w:rsidP="00DB49F4">
      <w:pPr>
        <w:spacing w:after="0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                                        ........................................................</w:t>
      </w:r>
    </w:p>
    <w:p w:rsidR="004552C4" w:rsidRPr="00F64D28" w:rsidRDefault="004552C4" w:rsidP="00DB49F4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     (miejscowość, data)                                                      (podpis osoby uprawnionej do </w:t>
      </w:r>
    </w:p>
    <w:p w:rsidR="004552C4" w:rsidRPr="00F64D28" w:rsidRDefault="004552C4" w:rsidP="00DB49F4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  <w:t xml:space="preserve">      reprezentowania Wykonawcy)   </w:t>
      </w:r>
    </w:p>
    <w:p w:rsidR="004552C4" w:rsidRDefault="004552C4" w:rsidP="00F6001E">
      <w:pPr>
        <w:rPr>
          <w:rFonts w:ascii="Times New Roman" w:hAnsi="Times New Roman"/>
          <w:b/>
          <w:sz w:val="24"/>
          <w:szCs w:val="24"/>
        </w:rPr>
      </w:pPr>
    </w:p>
    <w:sectPr w:rsidR="004552C4" w:rsidSect="006B126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2C4" w:rsidRDefault="004552C4" w:rsidP="007B4A76">
      <w:pPr>
        <w:spacing w:after="0" w:line="240" w:lineRule="auto"/>
      </w:pPr>
      <w:r>
        <w:separator/>
      </w:r>
    </w:p>
  </w:endnote>
  <w:endnote w:type="continuationSeparator" w:id="0">
    <w:p w:rsidR="004552C4" w:rsidRDefault="004552C4" w:rsidP="007B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2C4" w:rsidRDefault="004552C4" w:rsidP="007B4A76">
      <w:pPr>
        <w:spacing w:after="0" w:line="240" w:lineRule="auto"/>
      </w:pPr>
      <w:r>
        <w:separator/>
      </w:r>
    </w:p>
  </w:footnote>
  <w:footnote w:type="continuationSeparator" w:id="0">
    <w:p w:rsidR="004552C4" w:rsidRDefault="004552C4" w:rsidP="007B4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135"/>
    <w:multiLevelType w:val="hybridMultilevel"/>
    <w:tmpl w:val="C68A5010"/>
    <w:lvl w:ilvl="0" w:tplc="FF064E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E0A377A"/>
    <w:multiLevelType w:val="hybridMultilevel"/>
    <w:tmpl w:val="B9D0DCAE"/>
    <w:lvl w:ilvl="0" w:tplc="74EE4202">
      <w:start w:val="3"/>
      <w:numFmt w:val="lowerLetter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2">
    <w:nsid w:val="176C3322"/>
    <w:multiLevelType w:val="hybridMultilevel"/>
    <w:tmpl w:val="1BBC821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A2657C"/>
    <w:multiLevelType w:val="hybridMultilevel"/>
    <w:tmpl w:val="BBF65D1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3D100E"/>
    <w:multiLevelType w:val="hybridMultilevel"/>
    <w:tmpl w:val="233AD20C"/>
    <w:lvl w:ilvl="0" w:tplc="04150001">
      <w:start w:val="1"/>
      <w:numFmt w:val="bullet"/>
      <w:lvlText w:val=""/>
      <w:lvlJc w:val="left"/>
      <w:pPr>
        <w:tabs>
          <w:tab w:val="num" w:pos="1410"/>
        </w:tabs>
        <w:ind w:left="14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5">
    <w:nsid w:val="1C1B716F"/>
    <w:multiLevelType w:val="singleLevel"/>
    <w:tmpl w:val="A704C684"/>
    <w:lvl w:ilvl="0">
      <w:start w:val="1"/>
      <w:numFmt w:val="bullet"/>
      <w:pStyle w:val="Bullet1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04940AD"/>
    <w:multiLevelType w:val="singleLevel"/>
    <w:tmpl w:val="61045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7">
    <w:nsid w:val="20F17027"/>
    <w:multiLevelType w:val="hybridMultilevel"/>
    <w:tmpl w:val="0AA84E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180E1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121F54"/>
    <w:multiLevelType w:val="hybridMultilevel"/>
    <w:tmpl w:val="0FE2C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5F85073"/>
    <w:multiLevelType w:val="hybridMultilevel"/>
    <w:tmpl w:val="A802E7CE"/>
    <w:lvl w:ilvl="0" w:tplc="EF3ED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8F7B78"/>
    <w:multiLevelType w:val="hybridMultilevel"/>
    <w:tmpl w:val="FF2ABB1A"/>
    <w:lvl w:ilvl="0" w:tplc="F14C7C40">
      <w:start w:val="20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EB92E8A"/>
    <w:multiLevelType w:val="singleLevel"/>
    <w:tmpl w:val="E35AA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12">
    <w:nsid w:val="31956738"/>
    <w:multiLevelType w:val="hybridMultilevel"/>
    <w:tmpl w:val="7966A1AC"/>
    <w:lvl w:ilvl="0" w:tplc="FFFFFFFF">
      <w:start w:val="1"/>
      <w:numFmt w:val="decimal"/>
      <w:lvlText w:val="%1)"/>
      <w:lvlJc w:val="left"/>
      <w:pPr>
        <w:tabs>
          <w:tab w:val="num" w:pos="846"/>
        </w:tabs>
        <w:ind w:left="846" w:hanging="360"/>
      </w:pPr>
      <w:rPr>
        <w:rFonts w:cs="Times New Roman" w:hint="default"/>
      </w:rPr>
    </w:lvl>
    <w:lvl w:ilvl="1" w:tplc="FFFFFFFF">
      <w:start w:val="2"/>
      <w:numFmt w:val="decimal"/>
      <w:lvlText w:val="%2)"/>
      <w:lvlJc w:val="left"/>
      <w:pPr>
        <w:tabs>
          <w:tab w:val="num" w:pos="1566"/>
        </w:tabs>
        <w:ind w:left="1566" w:hanging="360"/>
      </w:pPr>
      <w:rPr>
        <w:rFonts w:cs="Times New Roman" w:hint="default"/>
      </w:rPr>
    </w:lvl>
    <w:lvl w:ilvl="2" w:tplc="FFFFFFFF">
      <w:start w:val="3"/>
      <w:numFmt w:val="lowerLetter"/>
      <w:lvlText w:val="%3)"/>
      <w:lvlJc w:val="left"/>
      <w:pPr>
        <w:tabs>
          <w:tab w:val="num" w:pos="2466"/>
        </w:tabs>
        <w:ind w:left="2466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06"/>
        </w:tabs>
        <w:ind w:left="30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26"/>
        </w:tabs>
        <w:ind w:left="37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46"/>
        </w:tabs>
        <w:ind w:left="44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66"/>
        </w:tabs>
        <w:ind w:left="51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86"/>
        </w:tabs>
        <w:ind w:left="58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06"/>
        </w:tabs>
        <w:ind w:left="6606" w:hanging="180"/>
      </w:pPr>
      <w:rPr>
        <w:rFonts w:cs="Times New Roman"/>
      </w:rPr>
    </w:lvl>
  </w:abstractNum>
  <w:abstractNum w:abstractNumId="13">
    <w:nsid w:val="32897AC0"/>
    <w:multiLevelType w:val="hybridMultilevel"/>
    <w:tmpl w:val="491C39DA"/>
    <w:lvl w:ilvl="0" w:tplc="41B04E9C">
      <w:start w:val="2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B51931"/>
    <w:multiLevelType w:val="hybridMultilevel"/>
    <w:tmpl w:val="696007B0"/>
    <w:lvl w:ilvl="0" w:tplc="C6064A50">
      <w:start w:val="20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36435C6C"/>
    <w:multiLevelType w:val="hybridMultilevel"/>
    <w:tmpl w:val="264A3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3954E5"/>
    <w:multiLevelType w:val="hybridMultilevel"/>
    <w:tmpl w:val="0EDC73F0"/>
    <w:lvl w:ilvl="0" w:tplc="1C182F9C">
      <w:start w:val="2"/>
      <w:numFmt w:val="decimal"/>
      <w:lvlText w:val="%1"/>
      <w:lvlJc w:val="left"/>
      <w:pPr>
        <w:ind w:left="67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  <w:rPr>
        <w:rFonts w:cs="Times New Roman"/>
      </w:rPr>
    </w:lvl>
  </w:abstractNum>
  <w:abstractNum w:abstractNumId="17">
    <w:nsid w:val="3758618C"/>
    <w:multiLevelType w:val="hybridMultilevel"/>
    <w:tmpl w:val="623AD4AC"/>
    <w:lvl w:ilvl="0" w:tplc="5E3A5F22">
      <w:start w:val="1"/>
      <w:numFmt w:val="decimal"/>
      <w:lvlText w:val="%1."/>
      <w:lvlJc w:val="left"/>
      <w:pPr>
        <w:ind w:left="644" w:hanging="360"/>
      </w:pPr>
      <w:rPr>
        <w:rFonts w:ascii="Arial Narrow" w:hAnsi="Arial Narrow" w:cs="Times New Roman" w:hint="default"/>
        <w:b/>
        <w:i w:val="0"/>
        <w:color w:val="auto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7DA6D2F"/>
    <w:multiLevelType w:val="hybridMultilevel"/>
    <w:tmpl w:val="7BA01CFA"/>
    <w:lvl w:ilvl="0" w:tplc="F3CEB0E2">
      <w:start w:val="17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>
    <w:nsid w:val="3B72487C"/>
    <w:multiLevelType w:val="hybridMultilevel"/>
    <w:tmpl w:val="3CF01FAE"/>
    <w:lvl w:ilvl="0" w:tplc="A84044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3C194C17"/>
    <w:multiLevelType w:val="hybridMultilevel"/>
    <w:tmpl w:val="6D24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1C85F70"/>
    <w:multiLevelType w:val="hybridMultilevel"/>
    <w:tmpl w:val="0C764C92"/>
    <w:lvl w:ilvl="0" w:tplc="B8A6472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29A528B"/>
    <w:multiLevelType w:val="hybridMultilevel"/>
    <w:tmpl w:val="FDFC7756"/>
    <w:lvl w:ilvl="0" w:tplc="2934FFE8">
      <w:start w:val="2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>
    <w:nsid w:val="446C2940"/>
    <w:multiLevelType w:val="hybridMultilevel"/>
    <w:tmpl w:val="727C6664"/>
    <w:lvl w:ilvl="0" w:tplc="C030A9D8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  <w:rPr>
        <w:rFonts w:cs="Times New Roman"/>
      </w:rPr>
    </w:lvl>
  </w:abstractNum>
  <w:abstractNum w:abstractNumId="24">
    <w:nsid w:val="468E785D"/>
    <w:multiLevelType w:val="hybridMultilevel"/>
    <w:tmpl w:val="D4566C72"/>
    <w:lvl w:ilvl="0" w:tplc="C10A45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395189"/>
    <w:multiLevelType w:val="hybridMultilevel"/>
    <w:tmpl w:val="857C6BAC"/>
    <w:lvl w:ilvl="0" w:tplc="300A6D96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3023D7"/>
    <w:multiLevelType w:val="hybridMultilevel"/>
    <w:tmpl w:val="FC644D20"/>
    <w:lvl w:ilvl="0" w:tplc="450AF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10EC30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01A4632"/>
    <w:multiLevelType w:val="hybridMultilevel"/>
    <w:tmpl w:val="4FCCB73C"/>
    <w:lvl w:ilvl="0" w:tplc="A2CA8E0E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3B60B1"/>
    <w:multiLevelType w:val="singleLevel"/>
    <w:tmpl w:val="7B1090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29">
    <w:nsid w:val="5294369C"/>
    <w:multiLevelType w:val="hybridMultilevel"/>
    <w:tmpl w:val="00925B1C"/>
    <w:lvl w:ilvl="0" w:tplc="C28872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>
    <w:nsid w:val="56EC55AF"/>
    <w:multiLevelType w:val="hybridMultilevel"/>
    <w:tmpl w:val="C960F6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24117A"/>
    <w:multiLevelType w:val="hybridMultilevel"/>
    <w:tmpl w:val="1674D4EA"/>
    <w:lvl w:ilvl="0" w:tplc="0415000F">
      <w:start w:val="1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8D02F1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D6D59A7"/>
    <w:multiLevelType w:val="hybridMultilevel"/>
    <w:tmpl w:val="83B6613C"/>
    <w:lvl w:ilvl="0" w:tplc="9D984EAC">
      <w:start w:val="22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03B0BE5"/>
    <w:multiLevelType w:val="hybridMultilevel"/>
    <w:tmpl w:val="1AE89B0C"/>
    <w:lvl w:ilvl="0" w:tplc="A2A057B4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34">
    <w:nsid w:val="60A56A79"/>
    <w:multiLevelType w:val="hybridMultilevel"/>
    <w:tmpl w:val="B9C09328"/>
    <w:lvl w:ilvl="0" w:tplc="E65AB93C">
      <w:start w:val="20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2E6BB2"/>
    <w:multiLevelType w:val="hybridMultilevel"/>
    <w:tmpl w:val="C4441054"/>
    <w:lvl w:ilvl="0" w:tplc="AD38C7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636F7396"/>
    <w:multiLevelType w:val="hybridMultilevel"/>
    <w:tmpl w:val="38125368"/>
    <w:lvl w:ilvl="0" w:tplc="D8F4B56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6B90863"/>
    <w:multiLevelType w:val="hybridMultilevel"/>
    <w:tmpl w:val="F670C3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90E7E69"/>
    <w:multiLevelType w:val="hybridMultilevel"/>
    <w:tmpl w:val="3BCC8FD4"/>
    <w:lvl w:ilvl="0" w:tplc="75FCBE76">
      <w:start w:val="2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22169E"/>
    <w:multiLevelType w:val="hybridMultilevel"/>
    <w:tmpl w:val="AFB4FE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C72E83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35D0228"/>
    <w:multiLevelType w:val="hybridMultilevel"/>
    <w:tmpl w:val="A24A7FBA"/>
    <w:lvl w:ilvl="0" w:tplc="7532858C">
      <w:start w:val="1"/>
      <w:numFmt w:val="decimal"/>
      <w:lvlText w:val="%1)"/>
      <w:lvlJc w:val="left"/>
      <w:pPr>
        <w:tabs>
          <w:tab w:val="num" w:pos="720"/>
        </w:tabs>
        <w:ind w:left="720" w:hanging="600"/>
      </w:pPr>
      <w:rPr>
        <w:rFonts w:cs="Times New Roman" w:hint="default"/>
        <w:color w:val="auto"/>
      </w:rPr>
    </w:lvl>
    <w:lvl w:ilvl="1" w:tplc="E422745E">
      <w:start w:val="1"/>
      <w:numFmt w:val="lowerLetter"/>
      <w:lvlText w:val="%2)"/>
      <w:lvlJc w:val="left"/>
      <w:pPr>
        <w:tabs>
          <w:tab w:val="num" w:pos="1545"/>
        </w:tabs>
        <w:ind w:left="1545" w:hanging="705"/>
      </w:pPr>
      <w:rPr>
        <w:rFonts w:cs="Times New Roman" w:hint="default"/>
        <w:b w:val="0"/>
      </w:rPr>
    </w:lvl>
    <w:lvl w:ilvl="2" w:tplc="79C4E50E">
      <w:start w:val="1"/>
      <w:numFmt w:val="decimal"/>
      <w:lvlText w:val="%3."/>
      <w:lvlJc w:val="left"/>
      <w:pPr>
        <w:tabs>
          <w:tab w:val="num" w:pos="2445"/>
        </w:tabs>
        <w:ind w:left="2445" w:hanging="705"/>
      </w:pPr>
      <w:rPr>
        <w:rFonts w:cs="Times New Roman" w:hint="default"/>
      </w:rPr>
    </w:lvl>
    <w:lvl w:ilvl="3" w:tplc="7532858C">
      <w:start w:val="1"/>
      <w:numFmt w:val="decimal"/>
      <w:lvlText w:val="%4)"/>
      <w:lvlJc w:val="left"/>
      <w:pPr>
        <w:tabs>
          <w:tab w:val="num" w:pos="2880"/>
        </w:tabs>
        <w:ind w:left="2880" w:hanging="600"/>
      </w:pPr>
      <w:rPr>
        <w:rFonts w:cs="Times New Roman"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1">
    <w:nsid w:val="73623C3B"/>
    <w:multiLevelType w:val="hybridMultilevel"/>
    <w:tmpl w:val="D4E29CC6"/>
    <w:lvl w:ilvl="0" w:tplc="1AF23C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2">
    <w:nsid w:val="771944BC"/>
    <w:multiLevelType w:val="hybridMultilevel"/>
    <w:tmpl w:val="12E08A84"/>
    <w:lvl w:ilvl="0" w:tplc="55EA4B74">
      <w:start w:val="2"/>
      <w:numFmt w:val="decimal"/>
      <w:lvlText w:val="%1"/>
      <w:lvlJc w:val="left"/>
      <w:pPr>
        <w:ind w:left="50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D6C669C"/>
    <w:multiLevelType w:val="hybridMultilevel"/>
    <w:tmpl w:val="F8A8DCDC"/>
    <w:lvl w:ilvl="0" w:tplc="7FA2E1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7"/>
  </w:num>
  <w:num w:numId="2">
    <w:abstractNumId w:val="39"/>
  </w:num>
  <w:num w:numId="3">
    <w:abstractNumId w:val="0"/>
  </w:num>
  <w:num w:numId="4">
    <w:abstractNumId w:val="2"/>
  </w:num>
  <w:num w:numId="5">
    <w:abstractNumId w:val="37"/>
  </w:num>
  <w:num w:numId="6">
    <w:abstractNumId w:val="20"/>
  </w:num>
  <w:num w:numId="7">
    <w:abstractNumId w:val="3"/>
  </w:num>
  <w:num w:numId="8">
    <w:abstractNumId w:val="15"/>
  </w:num>
  <w:num w:numId="9">
    <w:abstractNumId w:val="35"/>
  </w:num>
  <w:num w:numId="10">
    <w:abstractNumId w:val="41"/>
  </w:num>
  <w:num w:numId="11">
    <w:abstractNumId w:val="40"/>
  </w:num>
  <w:num w:numId="12">
    <w:abstractNumId w:val="33"/>
  </w:num>
  <w:num w:numId="13">
    <w:abstractNumId w:val="6"/>
  </w:num>
  <w:num w:numId="14">
    <w:abstractNumId w:val="28"/>
  </w:num>
  <w:num w:numId="15">
    <w:abstractNumId w:val="30"/>
  </w:num>
  <w:num w:numId="16">
    <w:abstractNumId w:val="16"/>
  </w:num>
  <w:num w:numId="17">
    <w:abstractNumId w:val="11"/>
  </w:num>
  <w:num w:numId="18">
    <w:abstractNumId w:val="25"/>
  </w:num>
  <w:num w:numId="19">
    <w:abstractNumId w:val="1"/>
  </w:num>
  <w:num w:numId="20">
    <w:abstractNumId w:val="42"/>
  </w:num>
  <w:num w:numId="21">
    <w:abstractNumId w:val="5"/>
  </w:num>
  <w:num w:numId="22">
    <w:abstractNumId w:val="12"/>
  </w:num>
  <w:num w:numId="23">
    <w:abstractNumId w:val="43"/>
  </w:num>
  <w:num w:numId="24">
    <w:abstractNumId w:val="19"/>
  </w:num>
  <w:num w:numId="25">
    <w:abstractNumId w:val="29"/>
  </w:num>
  <w:num w:numId="26">
    <w:abstractNumId w:val="26"/>
  </w:num>
  <w:num w:numId="27">
    <w:abstractNumId w:val="31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23"/>
  </w:num>
  <w:num w:numId="31">
    <w:abstractNumId w:val="27"/>
  </w:num>
  <w:num w:numId="32">
    <w:abstractNumId w:val="36"/>
  </w:num>
  <w:num w:numId="33">
    <w:abstractNumId w:val="21"/>
  </w:num>
  <w:num w:numId="34">
    <w:abstractNumId w:val="9"/>
  </w:num>
  <w:num w:numId="35">
    <w:abstractNumId w:val="14"/>
  </w:num>
  <w:num w:numId="36">
    <w:abstractNumId w:val="10"/>
  </w:num>
  <w:num w:numId="37">
    <w:abstractNumId w:val="34"/>
  </w:num>
  <w:num w:numId="38">
    <w:abstractNumId w:val="22"/>
  </w:num>
  <w:num w:numId="39">
    <w:abstractNumId w:val="38"/>
  </w:num>
  <w:num w:numId="40">
    <w:abstractNumId w:val="13"/>
  </w:num>
  <w:num w:numId="41">
    <w:abstractNumId w:val="32"/>
  </w:num>
  <w:num w:numId="42">
    <w:abstractNumId w:val="4"/>
  </w:num>
  <w:num w:numId="43">
    <w:abstractNumId w:val="24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8CC"/>
    <w:rsid w:val="000132EB"/>
    <w:rsid w:val="00040A43"/>
    <w:rsid w:val="0006299F"/>
    <w:rsid w:val="00067E3C"/>
    <w:rsid w:val="000A70C2"/>
    <w:rsid w:val="000A7282"/>
    <w:rsid w:val="000C2012"/>
    <w:rsid w:val="000D2068"/>
    <w:rsid w:val="000D476E"/>
    <w:rsid w:val="000F776F"/>
    <w:rsid w:val="0011678E"/>
    <w:rsid w:val="001206D8"/>
    <w:rsid w:val="00122B6B"/>
    <w:rsid w:val="001261EC"/>
    <w:rsid w:val="00131F9C"/>
    <w:rsid w:val="00157290"/>
    <w:rsid w:val="0016081A"/>
    <w:rsid w:val="00167F30"/>
    <w:rsid w:val="0019237E"/>
    <w:rsid w:val="001C5F54"/>
    <w:rsid w:val="001D1CC6"/>
    <w:rsid w:val="001E30E0"/>
    <w:rsid w:val="001E7116"/>
    <w:rsid w:val="001F171C"/>
    <w:rsid w:val="00212624"/>
    <w:rsid w:val="0024497F"/>
    <w:rsid w:val="00261F01"/>
    <w:rsid w:val="002714E3"/>
    <w:rsid w:val="00287D2D"/>
    <w:rsid w:val="002938D9"/>
    <w:rsid w:val="00295B73"/>
    <w:rsid w:val="002A212E"/>
    <w:rsid w:val="002C24B0"/>
    <w:rsid w:val="002C27CF"/>
    <w:rsid w:val="002C7120"/>
    <w:rsid w:val="002D341A"/>
    <w:rsid w:val="002D76A4"/>
    <w:rsid w:val="00303219"/>
    <w:rsid w:val="00336A14"/>
    <w:rsid w:val="003448CC"/>
    <w:rsid w:val="00344AEC"/>
    <w:rsid w:val="0035270C"/>
    <w:rsid w:val="003612BC"/>
    <w:rsid w:val="00387A86"/>
    <w:rsid w:val="003914CE"/>
    <w:rsid w:val="0039506C"/>
    <w:rsid w:val="003A411B"/>
    <w:rsid w:val="003B0911"/>
    <w:rsid w:val="003B15A7"/>
    <w:rsid w:val="003C07AE"/>
    <w:rsid w:val="003D14CB"/>
    <w:rsid w:val="003E1927"/>
    <w:rsid w:val="003F13A4"/>
    <w:rsid w:val="00406AEF"/>
    <w:rsid w:val="0042449B"/>
    <w:rsid w:val="00424BD0"/>
    <w:rsid w:val="004552C4"/>
    <w:rsid w:val="004B1C24"/>
    <w:rsid w:val="004D03EC"/>
    <w:rsid w:val="004D5456"/>
    <w:rsid w:val="004D6E33"/>
    <w:rsid w:val="004D7993"/>
    <w:rsid w:val="004F19CB"/>
    <w:rsid w:val="00540B4A"/>
    <w:rsid w:val="0055700A"/>
    <w:rsid w:val="005663AF"/>
    <w:rsid w:val="005856AB"/>
    <w:rsid w:val="005C371B"/>
    <w:rsid w:val="005D2C65"/>
    <w:rsid w:val="005D3085"/>
    <w:rsid w:val="005D3632"/>
    <w:rsid w:val="005D5DAC"/>
    <w:rsid w:val="005E2B95"/>
    <w:rsid w:val="005F7F78"/>
    <w:rsid w:val="00603C90"/>
    <w:rsid w:val="006106C6"/>
    <w:rsid w:val="0061284A"/>
    <w:rsid w:val="006171F1"/>
    <w:rsid w:val="0063365A"/>
    <w:rsid w:val="0063478C"/>
    <w:rsid w:val="0063691A"/>
    <w:rsid w:val="00641CA2"/>
    <w:rsid w:val="00645EB9"/>
    <w:rsid w:val="0065051F"/>
    <w:rsid w:val="00651609"/>
    <w:rsid w:val="006670D4"/>
    <w:rsid w:val="00672EFD"/>
    <w:rsid w:val="006B1268"/>
    <w:rsid w:val="006B1980"/>
    <w:rsid w:val="00715457"/>
    <w:rsid w:val="00754E57"/>
    <w:rsid w:val="0076696B"/>
    <w:rsid w:val="00767AAC"/>
    <w:rsid w:val="00776AFA"/>
    <w:rsid w:val="00777ED6"/>
    <w:rsid w:val="00781F96"/>
    <w:rsid w:val="00783F83"/>
    <w:rsid w:val="00792541"/>
    <w:rsid w:val="007B0D64"/>
    <w:rsid w:val="007B4A76"/>
    <w:rsid w:val="007D250E"/>
    <w:rsid w:val="007D751E"/>
    <w:rsid w:val="007D796E"/>
    <w:rsid w:val="007F1C84"/>
    <w:rsid w:val="008062D2"/>
    <w:rsid w:val="0080723F"/>
    <w:rsid w:val="0082335F"/>
    <w:rsid w:val="0082452B"/>
    <w:rsid w:val="00833F09"/>
    <w:rsid w:val="00845AE6"/>
    <w:rsid w:val="008555E5"/>
    <w:rsid w:val="00887E99"/>
    <w:rsid w:val="008910A6"/>
    <w:rsid w:val="008B0A80"/>
    <w:rsid w:val="008D12A0"/>
    <w:rsid w:val="008E42E0"/>
    <w:rsid w:val="00935066"/>
    <w:rsid w:val="00940C52"/>
    <w:rsid w:val="0094275B"/>
    <w:rsid w:val="0096136D"/>
    <w:rsid w:val="00971AA1"/>
    <w:rsid w:val="00973ED3"/>
    <w:rsid w:val="009822B3"/>
    <w:rsid w:val="009B184A"/>
    <w:rsid w:val="009B52A7"/>
    <w:rsid w:val="009C0E68"/>
    <w:rsid w:val="009C1719"/>
    <w:rsid w:val="009D5D72"/>
    <w:rsid w:val="009F11F4"/>
    <w:rsid w:val="00A077E4"/>
    <w:rsid w:val="00A11BA9"/>
    <w:rsid w:val="00A845C5"/>
    <w:rsid w:val="00A91766"/>
    <w:rsid w:val="00AC35FE"/>
    <w:rsid w:val="00AF3430"/>
    <w:rsid w:val="00AF48E7"/>
    <w:rsid w:val="00B40DB8"/>
    <w:rsid w:val="00B70B53"/>
    <w:rsid w:val="00BA509B"/>
    <w:rsid w:val="00BA6A52"/>
    <w:rsid w:val="00BE4532"/>
    <w:rsid w:val="00BE58C1"/>
    <w:rsid w:val="00BF0D65"/>
    <w:rsid w:val="00C03436"/>
    <w:rsid w:val="00C04AF6"/>
    <w:rsid w:val="00C10335"/>
    <w:rsid w:val="00C15369"/>
    <w:rsid w:val="00C45721"/>
    <w:rsid w:val="00C51E16"/>
    <w:rsid w:val="00CA18FD"/>
    <w:rsid w:val="00CB20DD"/>
    <w:rsid w:val="00CB7090"/>
    <w:rsid w:val="00CE3E92"/>
    <w:rsid w:val="00CE512D"/>
    <w:rsid w:val="00CF3189"/>
    <w:rsid w:val="00D0057C"/>
    <w:rsid w:val="00D13490"/>
    <w:rsid w:val="00D238B2"/>
    <w:rsid w:val="00D45D40"/>
    <w:rsid w:val="00D8338F"/>
    <w:rsid w:val="00D95641"/>
    <w:rsid w:val="00DB361E"/>
    <w:rsid w:val="00DB49F4"/>
    <w:rsid w:val="00DD774D"/>
    <w:rsid w:val="00DF6A13"/>
    <w:rsid w:val="00E079D6"/>
    <w:rsid w:val="00E11F6D"/>
    <w:rsid w:val="00E33524"/>
    <w:rsid w:val="00E40110"/>
    <w:rsid w:val="00E51D72"/>
    <w:rsid w:val="00E66FA7"/>
    <w:rsid w:val="00E80A39"/>
    <w:rsid w:val="00EB3316"/>
    <w:rsid w:val="00EB3EA9"/>
    <w:rsid w:val="00EB54A3"/>
    <w:rsid w:val="00EF3E8A"/>
    <w:rsid w:val="00F05810"/>
    <w:rsid w:val="00F46A68"/>
    <w:rsid w:val="00F51FED"/>
    <w:rsid w:val="00F53263"/>
    <w:rsid w:val="00F558B1"/>
    <w:rsid w:val="00F6001E"/>
    <w:rsid w:val="00F64D28"/>
    <w:rsid w:val="00FB06FA"/>
    <w:rsid w:val="00FD5EAE"/>
    <w:rsid w:val="00FE0490"/>
    <w:rsid w:val="00FF5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C52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DB49F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799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49F4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D7993"/>
    <w:rPr>
      <w:rFonts w:ascii="Arial" w:hAnsi="Arial" w:cs="Arial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3448C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3448CC"/>
    <w:rPr>
      <w:rFonts w:ascii="Times New Roman" w:hAnsi="Times New Roman" w:cs="Times New Roman"/>
      <w:b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448CC"/>
    <w:pPr>
      <w:spacing w:after="0" w:line="36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448C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3448C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856AB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semiHidden/>
    <w:rsid w:val="004D03E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D03EC"/>
    <w:rPr>
      <w:rFonts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4D03E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03E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2A212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2A212E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352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270C"/>
    <w:rPr>
      <w:rFonts w:cs="Times New Roman"/>
    </w:rPr>
  </w:style>
  <w:style w:type="paragraph" w:styleId="BlockText">
    <w:name w:val="Block Text"/>
    <w:basedOn w:val="Normal"/>
    <w:uiPriority w:val="99"/>
    <w:rsid w:val="007D796E"/>
    <w:pPr>
      <w:widowControl w:val="0"/>
      <w:autoSpaceDE w:val="0"/>
      <w:autoSpaceDN w:val="0"/>
      <w:adjustRightInd w:val="0"/>
      <w:spacing w:after="0" w:line="240" w:lineRule="auto"/>
      <w:ind w:left="426" w:right="49" w:hanging="426"/>
    </w:pPr>
    <w:rPr>
      <w:rFonts w:ascii="Times New Roman" w:hAnsi="Times New Roman"/>
      <w:color w:val="000000"/>
      <w:sz w:val="20"/>
    </w:rPr>
  </w:style>
  <w:style w:type="paragraph" w:styleId="BodyText2">
    <w:name w:val="Body Text 2"/>
    <w:basedOn w:val="Normal"/>
    <w:link w:val="BodyText2Char"/>
    <w:uiPriority w:val="99"/>
    <w:semiHidden/>
    <w:rsid w:val="007D796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D796E"/>
    <w:rPr>
      <w:rFonts w:cs="Times New Roman"/>
    </w:rPr>
  </w:style>
  <w:style w:type="paragraph" w:customStyle="1" w:styleId="Bullet1">
    <w:name w:val="Bullet 1"/>
    <w:basedOn w:val="Normal"/>
    <w:uiPriority w:val="99"/>
    <w:rsid w:val="007D796E"/>
    <w:pPr>
      <w:numPr>
        <w:numId w:val="21"/>
      </w:numPr>
      <w:spacing w:after="0" w:line="240" w:lineRule="auto"/>
      <w:jc w:val="both"/>
    </w:pPr>
    <w:rPr>
      <w:rFonts w:ascii="Times New Roman" w:hAnsi="Times New Roman"/>
      <w:color w:val="000000"/>
      <w:sz w:val="24"/>
      <w:szCs w:val="20"/>
    </w:rPr>
  </w:style>
  <w:style w:type="paragraph" w:customStyle="1" w:styleId="Footer1">
    <w:name w:val="Footer1"/>
    <w:uiPriority w:val="99"/>
    <w:rsid w:val="007D796E"/>
    <w:rPr>
      <w:rFonts w:ascii="Times New Roman" w:hAnsi="Times New Roman"/>
      <w:color w:val="000000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603C9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603C90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7B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4A7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B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B4A7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966</TotalTime>
  <Pages>6</Pages>
  <Words>1720</Words>
  <Characters>10323</Characters>
  <Application>Microsoft Office Outlook</Application>
  <DocSecurity>0</DocSecurity>
  <Lines>0</Lines>
  <Paragraphs>0</Paragraphs>
  <ScaleCrop>false</ScaleCrop>
  <Company>Urząd Gminy w Kadzidle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Suchecka Teresa</dc:creator>
  <cp:keywords/>
  <dc:description/>
  <cp:lastModifiedBy>Marchewka Sylwester</cp:lastModifiedBy>
  <cp:revision>81</cp:revision>
  <cp:lastPrinted>2010-08-23T11:09:00Z</cp:lastPrinted>
  <dcterms:created xsi:type="dcterms:W3CDTF">2010-06-22T06:54:00Z</dcterms:created>
  <dcterms:modified xsi:type="dcterms:W3CDTF">2010-08-23T11:44:00Z</dcterms:modified>
</cp:coreProperties>
</file>